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575AAD" w14:textId="77777777" w:rsidR="00B9587A" w:rsidRDefault="00B9587A" w:rsidP="00B9587A">
      <w:pPr>
        <w:jc w:val="right"/>
        <w:rPr>
          <w:lang w:val="en-GB"/>
        </w:rPr>
      </w:pPr>
    </w:p>
    <w:p w14:paraId="6B3E541F" w14:textId="77777777" w:rsidR="00B9587A" w:rsidRDefault="00B9587A" w:rsidP="00B9587A">
      <w:pPr>
        <w:jc w:val="center"/>
        <w:rPr>
          <w:sz w:val="60"/>
          <w:szCs w:val="60"/>
          <w:lang w:val="en-GB"/>
        </w:rPr>
      </w:pPr>
    </w:p>
    <w:p w14:paraId="512E08B8" w14:textId="77777777" w:rsidR="00B9587A" w:rsidRDefault="00B9587A" w:rsidP="00B9587A">
      <w:pPr>
        <w:jc w:val="center"/>
        <w:rPr>
          <w:sz w:val="60"/>
          <w:szCs w:val="60"/>
          <w:lang w:val="en-GB"/>
        </w:rPr>
      </w:pPr>
    </w:p>
    <w:p w14:paraId="6E116491" w14:textId="77777777" w:rsidR="00B9587A" w:rsidRDefault="00B9587A" w:rsidP="00B9587A">
      <w:pPr>
        <w:jc w:val="center"/>
        <w:rPr>
          <w:sz w:val="60"/>
          <w:szCs w:val="60"/>
          <w:lang w:val="en-GB"/>
        </w:rPr>
      </w:pPr>
    </w:p>
    <w:p w14:paraId="2C4BF3D5" w14:textId="77777777" w:rsidR="00B9587A" w:rsidRDefault="00B9587A" w:rsidP="00B9587A">
      <w:pPr>
        <w:jc w:val="center"/>
        <w:rPr>
          <w:sz w:val="60"/>
          <w:szCs w:val="60"/>
          <w:lang w:val="en-GB"/>
        </w:rPr>
      </w:pPr>
    </w:p>
    <w:p w14:paraId="78D5EE3E" w14:textId="77777777" w:rsidR="00B9587A" w:rsidRDefault="00B9587A" w:rsidP="00B9587A">
      <w:pPr>
        <w:jc w:val="center"/>
        <w:rPr>
          <w:sz w:val="60"/>
          <w:szCs w:val="60"/>
          <w:lang w:val="en-GB"/>
        </w:rPr>
      </w:pPr>
    </w:p>
    <w:p w14:paraId="4221C5BF" w14:textId="77777777" w:rsidR="00B9587A" w:rsidRDefault="00B9587A" w:rsidP="00B9587A">
      <w:pPr>
        <w:jc w:val="center"/>
        <w:rPr>
          <w:sz w:val="60"/>
          <w:szCs w:val="60"/>
          <w:lang w:val="en-GB"/>
        </w:rPr>
      </w:pPr>
    </w:p>
    <w:p w14:paraId="24AC08BB" w14:textId="77777777" w:rsidR="002D68BB" w:rsidRDefault="002D68BB" w:rsidP="00B9587A">
      <w:pPr>
        <w:jc w:val="center"/>
        <w:rPr>
          <w:sz w:val="60"/>
          <w:szCs w:val="60"/>
          <w:lang w:val="en-GB"/>
        </w:rPr>
      </w:pPr>
    </w:p>
    <w:p w14:paraId="76D7A753" w14:textId="77777777" w:rsidR="002D68BB" w:rsidRDefault="002D68BB" w:rsidP="00B9587A">
      <w:pPr>
        <w:jc w:val="center"/>
        <w:rPr>
          <w:sz w:val="60"/>
          <w:szCs w:val="60"/>
          <w:lang w:val="en-GB"/>
        </w:rPr>
      </w:pPr>
    </w:p>
    <w:p w14:paraId="4A3B2099" w14:textId="77777777" w:rsidR="00B9587A" w:rsidRDefault="00B9587A" w:rsidP="00B9587A">
      <w:pPr>
        <w:jc w:val="center"/>
        <w:rPr>
          <w:sz w:val="60"/>
          <w:szCs w:val="60"/>
          <w:lang w:val="en-GB"/>
        </w:rPr>
      </w:pPr>
      <w:r w:rsidRPr="00B9587A">
        <w:rPr>
          <w:sz w:val="60"/>
          <w:szCs w:val="60"/>
          <w:lang w:val="en-GB"/>
        </w:rPr>
        <w:t xml:space="preserve">MANUAL &amp; ASSEMBLY INSTRUCTIONS </w:t>
      </w:r>
    </w:p>
    <w:p w14:paraId="595E7AC0" w14:textId="77777777" w:rsidR="00B9587A" w:rsidRDefault="00B9587A" w:rsidP="00B9587A">
      <w:pPr>
        <w:jc w:val="center"/>
        <w:rPr>
          <w:sz w:val="60"/>
          <w:szCs w:val="60"/>
          <w:lang w:val="en-GB"/>
        </w:rPr>
      </w:pPr>
    </w:p>
    <w:p w14:paraId="18980A8B" w14:textId="77777777" w:rsidR="00B9587A" w:rsidRDefault="00B9587A" w:rsidP="00B9587A">
      <w:pPr>
        <w:jc w:val="center"/>
        <w:rPr>
          <w:sz w:val="60"/>
          <w:szCs w:val="60"/>
          <w:lang w:val="en-GB"/>
        </w:rPr>
      </w:pPr>
    </w:p>
    <w:p w14:paraId="1BD93477" w14:textId="77777777" w:rsidR="00B9587A" w:rsidRDefault="00B9587A" w:rsidP="00B9587A">
      <w:pPr>
        <w:jc w:val="center"/>
        <w:rPr>
          <w:sz w:val="60"/>
          <w:szCs w:val="60"/>
          <w:lang w:val="en-GB"/>
        </w:rPr>
      </w:pPr>
    </w:p>
    <w:p w14:paraId="76BE7505" w14:textId="77777777" w:rsidR="00B9587A" w:rsidRDefault="00B9587A" w:rsidP="00B9587A">
      <w:pPr>
        <w:jc w:val="center"/>
        <w:rPr>
          <w:sz w:val="60"/>
          <w:szCs w:val="60"/>
          <w:lang w:val="en-GB"/>
        </w:rPr>
      </w:pPr>
    </w:p>
    <w:p w14:paraId="039C3F13" w14:textId="77777777" w:rsidR="00B9587A" w:rsidRDefault="00B9587A" w:rsidP="00B9587A">
      <w:pPr>
        <w:jc w:val="center"/>
        <w:rPr>
          <w:sz w:val="60"/>
          <w:szCs w:val="60"/>
          <w:lang w:val="en-GB"/>
        </w:rPr>
      </w:pPr>
    </w:p>
    <w:p w14:paraId="1C2C71EE" w14:textId="77777777" w:rsidR="00B9587A" w:rsidRDefault="00B9587A" w:rsidP="00B9587A">
      <w:pPr>
        <w:jc w:val="center"/>
        <w:rPr>
          <w:sz w:val="60"/>
          <w:szCs w:val="60"/>
          <w:lang w:val="en-GB"/>
        </w:rPr>
      </w:pPr>
    </w:p>
    <w:p w14:paraId="701B6983" w14:textId="77777777" w:rsidR="00B9587A" w:rsidRDefault="00B9587A" w:rsidP="00B9587A">
      <w:pPr>
        <w:jc w:val="center"/>
        <w:rPr>
          <w:sz w:val="60"/>
          <w:szCs w:val="60"/>
          <w:lang w:val="en-GB"/>
        </w:rPr>
      </w:pPr>
    </w:p>
    <w:p w14:paraId="66ABAD51" w14:textId="77777777" w:rsidR="00606FD9" w:rsidRDefault="00606FD9" w:rsidP="00606FD9">
      <w:pPr>
        <w:rPr>
          <w:lang w:val="en-GB"/>
        </w:rPr>
      </w:pPr>
    </w:p>
    <w:p w14:paraId="6324D776" w14:textId="77777777" w:rsidR="00606FD9" w:rsidRDefault="00606FD9" w:rsidP="00606FD9">
      <w:pPr>
        <w:rPr>
          <w:lang w:val="en-GB"/>
        </w:rPr>
      </w:pPr>
    </w:p>
    <w:p w14:paraId="176ABE4F" w14:textId="77777777" w:rsidR="00606FD9" w:rsidRPr="00641BAF" w:rsidRDefault="00606FD9" w:rsidP="00606FD9">
      <w:pPr>
        <w:jc w:val="center"/>
        <w:rPr>
          <w:sz w:val="26"/>
          <w:szCs w:val="26"/>
          <w:lang w:val="en-GB"/>
        </w:rPr>
      </w:pPr>
      <w:r w:rsidRPr="00641BAF">
        <w:rPr>
          <w:sz w:val="26"/>
          <w:szCs w:val="26"/>
          <w:lang w:val="en-GB"/>
        </w:rPr>
        <w:t>PLEASE READ ALL INSTRUCTIONS BEFORE OPERATING THIS APPERATUS.</w:t>
      </w:r>
    </w:p>
    <w:p w14:paraId="75139A83" w14:textId="77777777" w:rsidR="00606FD9" w:rsidRDefault="00606FD9" w:rsidP="00606FD9">
      <w:pPr>
        <w:pStyle w:val="ListParagraph"/>
        <w:jc w:val="right"/>
        <w:rPr>
          <w:lang w:val="en-GB"/>
        </w:rPr>
      </w:pPr>
    </w:p>
    <w:p w14:paraId="0C1B8E2D" w14:textId="77777777" w:rsidR="00606FD9" w:rsidRPr="00606FD9" w:rsidRDefault="00606FD9" w:rsidP="00606FD9">
      <w:pPr>
        <w:pStyle w:val="ListParagraph"/>
        <w:numPr>
          <w:ilvl w:val="0"/>
          <w:numId w:val="21"/>
        </w:numPr>
        <w:rPr>
          <w:lang w:val="en-GB"/>
        </w:rPr>
      </w:pPr>
      <w:r w:rsidRPr="00606FD9">
        <w:rPr>
          <w:lang w:val="en-GB"/>
        </w:rPr>
        <w:t>TO INCREASE LONGEVITY, PLEASE USE 25LB WEIGHT</w:t>
      </w:r>
    </w:p>
    <w:p w14:paraId="182A0E1F" w14:textId="77777777" w:rsidR="00606FD9" w:rsidRPr="00606FD9" w:rsidRDefault="00606FD9" w:rsidP="00606FD9">
      <w:pPr>
        <w:pStyle w:val="ListParagraph"/>
        <w:numPr>
          <w:ilvl w:val="0"/>
          <w:numId w:val="21"/>
        </w:numPr>
        <w:rPr>
          <w:lang w:val="en-GB"/>
        </w:rPr>
      </w:pPr>
      <w:r w:rsidRPr="00606FD9">
        <w:rPr>
          <w:lang w:val="en-GB"/>
        </w:rPr>
        <w:t>PLEASE USE IN A CONTROLLED SETTING</w:t>
      </w:r>
    </w:p>
    <w:p w14:paraId="206C7077" w14:textId="77777777" w:rsidR="00606FD9" w:rsidRPr="00606FD9" w:rsidRDefault="00606FD9" w:rsidP="00606FD9">
      <w:pPr>
        <w:pStyle w:val="ListParagraph"/>
        <w:numPr>
          <w:ilvl w:val="0"/>
          <w:numId w:val="21"/>
        </w:numPr>
        <w:rPr>
          <w:lang w:val="en-GB"/>
        </w:rPr>
      </w:pPr>
      <w:r w:rsidRPr="00606FD9">
        <w:rPr>
          <w:lang w:val="en-GB"/>
        </w:rPr>
        <w:t>DO NOT USE THIS APPERATUS FOR ANYTHING OTHER THAN ITS INTENDED PURPOSE</w:t>
      </w:r>
    </w:p>
    <w:p w14:paraId="7B23375B" w14:textId="77777777" w:rsidR="00B9587A" w:rsidRPr="00BD68EE" w:rsidRDefault="00BD68EE" w:rsidP="00B9587A">
      <w:pPr>
        <w:pStyle w:val="Heading1"/>
        <w:pBdr>
          <w:bottom w:val="single" w:sz="12" w:space="0" w:color="auto"/>
        </w:pBdr>
        <w:rPr>
          <w:sz w:val="30"/>
          <w:szCs w:val="30"/>
        </w:rPr>
      </w:pPr>
      <w:r w:rsidRPr="00BD68EE">
        <w:rPr>
          <w:sz w:val="30"/>
          <w:szCs w:val="30"/>
        </w:rPr>
        <w:lastRenderedPageBreak/>
        <w:t>YOUR ON-POINT ASSEMBLY KIT</w:t>
      </w:r>
    </w:p>
    <w:p w14:paraId="110F8BC2" w14:textId="77777777" w:rsidR="00B9587A" w:rsidRDefault="00B9587A" w:rsidP="00E82503">
      <w:pPr>
        <w:rPr>
          <w:lang w:val="en-GB"/>
        </w:rPr>
      </w:pPr>
    </w:p>
    <w:p w14:paraId="1C7141F5" w14:textId="77777777" w:rsidR="00B9587A" w:rsidRPr="007A51A9" w:rsidRDefault="00B9587A" w:rsidP="00E82503">
      <w:pPr>
        <w:rPr>
          <w:lang w:val="en-GB"/>
        </w:rPr>
      </w:pPr>
    </w:p>
    <w:p w14:paraId="3FFC1B7C" w14:textId="77777777" w:rsidR="00041726" w:rsidRPr="007A51A9" w:rsidRDefault="00B9587A" w:rsidP="00E82503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448A721E" wp14:editId="0E48CCDB">
            <wp:extent cx="6189345" cy="4126230"/>
            <wp:effectExtent l="0" t="0" r="0" b="12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N-Point Instruction Manual Full Packa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F4D7D" w14:textId="77777777" w:rsidR="004F6E31" w:rsidRPr="007A51A9" w:rsidRDefault="004F6E31" w:rsidP="00E82503">
      <w:pPr>
        <w:rPr>
          <w:lang w:val="en-GB"/>
        </w:rPr>
      </w:pPr>
    </w:p>
    <w:p w14:paraId="2371AC42" w14:textId="77777777" w:rsidR="00B9587A" w:rsidRPr="00B9587A" w:rsidRDefault="00E86D1D" w:rsidP="00B9587A">
      <w:pPr>
        <w:pStyle w:val="Heading1"/>
      </w:pPr>
      <w:r>
        <w:t>INSTRUCTION MANUAL</w:t>
      </w:r>
    </w:p>
    <w:p w14:paraId="5AEA1F24" w14:textId="77777777" w:rsidR="00B161C1" w:rsidRPr="009E32C0" w:rsidRDefault="00B161C1" w:rsidP="00B161C1">
      <w:pPr>
        <w:rPr>
          <w:lang w:val="en-GB"/>
        </w:rPr>
      </w:pPr>
    </w:p>
    <w:p w14:paraId="62B986A3" w14:textId="77777777" w:rsidR="002D68BB" w:rsidRDefault="00E86D1D" w:rsidP="00B50A88">
      <w:pPr>
        <w:rPr>
          <w:lang w:val="en-GB"/>
        </w:rPr>
      </w:pPr>
      <w:r>
        <w:rPr>
          <w:lang w:val="en-GB"/>
        </w:rPr>
        <w:t xml:space="preserve">Use pictures for important </w:t>
      </w:r>
      <w:r w:rsidR="00B50A88" w:rsidRPr="00110CFB">
        <w:rPr>
          <w:lang w:val="en-GB"/>
        </w:rPr>
        <w:t>points or important notions</w:t>
      </w:r>
    </w:p>
    <w:p w14:paraId="026EFDE6" w14:textId="77777777" w:rsidR="00B50A88" w:rsidRDefault="00B50A88" w:rsidP="00B50A88">
      <w:pPr>
        <w:rPr>
          <w:lang w:val="en-GB"/>
        </w:rPr>
      </w:pPr>
    </w:p>
    <w:p w14:paraId="770F1C7F" w14:textId="77777777" w:rsidR="002D68BB" w:rsidRPr="00110CFB" w:rsidRDefault="002D68BB" w:rsidP="002D68BB">
      <w:pPr>
        <w:rPr>
          <w:lang w:val="en-GB"/>
        </w:rPr>
      </w:pPr>
    </w:p>
    <w:tbl>
      <w:tblPr>
        <w:tblW w:w="11143" w:type="dxa"/>
        <w:tblInd w:w="-70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82"/>
        <w:gridCol w:w="5861"/>
      </w:tblGrid>
      <w:tr w:rsidR="002D68BB" w14:paraId="5522EE5C" w14:textId="77777777" w:rsidTr="008942D9">
        <w:trPr>
          <w:trHeight w:val="3490"/>
        </w:trPr>
        <w:tc>
          <w:tcPr>
            <w:tcW w:w="5282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C519F8" w14:textId="77777777" w:rsidR="002D68BB" w:rsidRDefault="002D68BB" w:rsidP="002D68BB"/>
          <w:p w14:paraId="398203CE" w14:textId="77777777" w:rsidR="002D68BB" w:rsidRPr="002D68BB" w:rsidRDefault="007B6F73" w:rsidP="002D68BB">
            <w:pPr>
              <w:snapToGrid w:val="0"/>
              <w:spacing w:before="60" w:after="60"/>
              <w:rPr>
                <w:rFonts w:cs="Arial"/>
              </w:rPr>
            </w:pPr>
            <w:r>
              <w:rPr>
                <w:noProof/>
              </w:rPr>
              <w:pict w14:anchorId="19E7B8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26" type="#_x0000_t75" alt="Image result for adjustable wrench" style="position:absolute;margin-left:40pt;margin-top:8.45pt;width:146.15pt;height:129.6pt;z-index:-251651072;visibility:visible;mso-wrap-style:square;mso-wrap-edited:f;mso-width-percent:0;mso-height-percent:0;mso-width-percent:0;mso-height-percent:0">
                  <v:imagedata r:id="rId8" o:title="crescent-adjustable-wrenches-ac212vs-64_1000"/>
                </v:shape>
              </w:pict>
            </w:r>
            <w:r w:rsidR="008B4224">
              <w:rPr>
                <w:rFonts w:cs="Arial"/>
                <w:b/>
              </w:rPr>
              <w:t>NECESSARY ITEM:</w:t>
            </w:r>
          </w:p>
        </w:tc>
        <w:tc>
          <w:tcPr>
            <w:tcW w:w="5861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D8BEF7" w14:textId="77777777" w:rsidR="002D68BB" w:rsidRPr="00B9587A" w:rsidRDefault="00E86D1D" w:rsidP="00121427">
            <w:pPr>
              <w:pStyle w:val="ListParagraph"/>
              <w:numPr>
                <w:ilvl w:val="0"/>
                <w:numId w:val="18"/>
              </w:numPr>
              <w:rPr>
                <w:b/>
              </w:rPr>
            </w:pPr>
            <w:r>
              <w:rPr>
                <w:b/>
              </w:rPr>
              <w:t>(1)</w:t>
            </w:r>
            <w:r w:rsidR="002D68BB" w:rsidRPr="00B9587A">
              <w:rPr>
                <w:b/>
              </w:rPr>
              <w:t xml:space="preserve"> </w:t>
            </w:r>
            <w:r w:rsidR="002D68BB">
              <w:rPr>
                <w:b/>
              </w:rPr>
              <w:t xml:space="preserve">ADJUSTABLE WRENCH NECESSARY </w:t>
            </w:r>
            <w:proofErr w:type="gramStart"/>
            <w:r w:rsidR="002D68BB">
              <w:rPr>
                <w:b/>
              </w:rPr>
              <w:t>FOR  ASSEMBLY</w:t>
            </w:r>
            <w:proofErr w:type="gramEnd"/>
          </w:p>
        </w:tc>
      </w:tr>
      <w:tr w:rsidR="008942D9" w:rsidRPr="00E05D2C" w14:paraId="3E043C8B" w14:textId="77777777" w:rsidTr="008942D9">
        <w:trPr>
          <w:trHeight w:val="3490"/>
        </w:trPr>
        <w:tc>
          <w:tcPr>
            <w:tcW w:w="5282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BD24C2" w14:textId="1C02F73B" w:rsidR="008942D9" w:rsidRDefault="008942D9" w:rsidP="008942D9">
            <w:r>
              <w:rPr>
                <w:noProof/>
              </w:rPr>
              <w:lastRenderedPageBreak/>
              <w:drawing>
                <wp:inline distT="0" distB="0" distL="0" distR="0" wp14:anchorId="38D34430" wp14:editId="14BF0A54">
                  <wp:extent cx="3199663" cy="2294890"/>
                  <wp:effectExtent l="0" t="0" r="127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5753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67"/>
                          <a:stretch/>
                        </pic:blipFill>
                        <pic:spPr bwMode="auto">
                          <a:xfrm>
                            <a:off x="0" y="0"/>
                            <a:ext cx="3215900" cy="2306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1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D6A8A8" w14:textId="5D44A8DB" w:rsidR="008942D9" w:rsidRDefault="008942D9" w:rsidP="008942D9">
            <w:pPr>
              <w:pStyle w:val="ListParagraph"/>
              <w:numPr>
                <w:ilvl w:val="0"/>
                <w:numId w:val="16"/>
              </w:numPr>
              <w:rPr>
                <w:b/>
              </w:rPr>
            </w:pPr>
            <w:r>
              <w:rPr>
                <w:b/>
              </w:rPr>
              <w:t xml:space="preserve">(2) ON-POINT VOLLEYBALL BOXES </w:t>
            </w:r>
          </w:p>
          <w:p w14:paraId="3A3D0E18" w14:textId="3531599A" w:rsidR="008942D9" w:rsidRDefault="008942D9" w:rsidP="008942D9">
            <w:pPr>
              <w:pStyle w:val="ListParagraph"/>
              <w:numPr>
                <w:ilvl w:val="0"/>
                <w:numId w:val="23"/>
              </w:numPr>
              <w:rPr>
                <w:b/>
              </w:rPr>
            </w:pPr>
            <w:r>
              <w:rPr>
                <w:b/>
              </w:rPr>
              <w:t>34’’ x 32’’ x 4’’</w:t>
            </w:r>
          </w:p>
          <w:p w14:paraId="2A37E977" w14:textId="340DE961" w:rsidR="008942D9" w:rsidRPr="008942D9" w:rsidRDefault="008942D9" w:rsidP="008942D9">
            <w:pPr>
              <w:pStyle w:val="ListParagraph"/>
              <w:numPr>
                <w:ilvl w:val="0"/>
                <w:numId w:val="23"/>
              </w:numPr>
              <w:rPr>
                <w:b/>
              </w:rPr>
            </w:pPr>
            <w:r>
              <w:rPr>
                <w:b/>
              </w:rPr>
              <w:t>67’’ x 7’’ x 2’’</w:t>
            </w:r>
          </w:p>
        </w:tc>
      </w:tr>
    </w:tbl>
    <w:p w14:paraId="381F1717" w14:textId="77777777" w:rsidR="00B50A88" w:rsidRPr="00110CFB" w:rsidRDefault="00B50A88" w:rsidP="00B50A88">
      <w:pPr>
        <w:rPr>
          <w:lang w:val="en-GB"/>
        </w:rPr>
      </w:pPr>
    </w:p>
    <w:tbl>
      <w:tblPr>
        <w:tblW w:w="11134" w:type="dxa"/>
        <w:tblInd w:w="-70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80"/>
        <w:gridCol w:w="5854"/>
      </w:tblGrid>
      <w:tr w:rsidR="00E05D2C" w14:paraId="5118FC07" w14:textId="77777777" w:rsidTr="00E05D2C">
        <w:tc>
          <w:tcPr>
            <w:tcW w:w="52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C594C4" w14:textId="77777777" w:rsidR="00C51325" w:rsidRDefault="00DD6D39" w:rsidP="00DD6D39">
            <w:pPr>
              <w:snapToGrid w:val="0"/>
              <w:spacing w:before="60" w:after="60"/>
              <w:jc w:val="both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78D745EF" wp14:editId="75A2D7D5">
                  <wp:extent cx="3200239" cy="2133600"/>
                  <wp:effectExtent l="0" t="0" r="63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N-Point Instruction Manual Silver Pole Full View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222" cy="2141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4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E8DAA7" w14:textId="77777777" w:rsidR="00B50A88" w:rsidRPr="00B9587A" w:rsidRDefault="00E86D1D" w:rsidP="00AD737D">
            <w:pPr>
              <w:pStyle w:val="ListParagraph"/>
              <w:numPr>
                <w:ilvl w:val="0"/>
                <w:numId w:val="18"/>
              </w:numPr>
              <w:rPr>
                <w:b/>
              </w:rPr>
            </w:pPr>
            <w:r>
              <w:rPr>
                <w:b/>
              </w:rPr>
              <w:t>(1)</w:t>
            </w:r>
            <w:r w:rsidR="00C51325" w:rsidRPr="00B9587A">
              <w:rPr>
                <w:b/>
              </w:rPr>
              <w:t xml:space="preserve"> </w:t>
            </w:r>
            <w:r w:rsidR="00B9587A">
              <w:rPr>
                <w:b/>
              </w:rPr>
              <w:t>VERTICAL INNER POLE (SILVER)</w:t>
            </w:r>
          </w:p>
        </w:tc>
      </w:tr>
      <w:tr w:rsidR="00E05D2C" w14:paraId="7DD82B4E" w14:textId="77777777" w:rsidTr="00E05D2C">
        <w:tc>
          <w:tcPr>
            <w:tcW w:w="52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897DB2" w14:textId="77777777" w:rsidR="00B50A88" w:rsidRDefault="002D68BB" w:rsidP="00DD6D39">
            <w:pPr>
              <w:snapToGrid w:val="0"/>
              <w:spacing w:before="60" w:after="60"/>
              <w:jc w:val="both"/>
            </w:pPr>
            <w:r>
              <w:rPr>
                <w:noProof/>
              </w:rPr>
              <w:drawing>
                <wp:inline distT="0" distB="0" distL="0" distR="0" wp14:anchorId="033F09E2" wp14:editId="246ACE30">
                  <wp:extent cx="3200400" cy="21336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ON-Point Instruction Manual-Yellow Pole Full View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4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A7F7BF" w14:textId="77777777" w:rsidR="00B50A88" w:rsidRPr="00DD6D39" w:rsidRDefault="00E86D1D" w:rsidP="00AD737D">
            <w:pPr>
              <w:pStyle w:val="ListParagraph"/>
              <w:numPr>
                <w:ilvl w:val="0"/>
                <w:numId w:val="14"/>
              </w:numPr>
              <w:rPr>
                <w:b/>
                <w:lang w:val="en-GB"/>
              </w:rPr>
            </w:pPr>
            <w:r>
              <w:rPr>
                <w:b/>
                <w:lang w:val="en-GB"/>
              </w:rPr>
              <w:t>(1)</w:t>
            </w:r>
            <w:r w:rsidR="00C51325" w:rsidRPr="00DD6D39">
              <w:rPr>
                <w:b/>
                <w:lang w:val="en-GB"/>
              </w:rPr>
              <w:t xml:space="preserve"> </w:t>
            </w:r>
            <w:r w:rsidR="00B9587A">
              <w:rPr>
                <w:b/>
                <w:lang w:val="en-GB"/>
              </w:rPr>
              <w:t>VERTICAL OUTER POLE (YELLOW)</w:t>
            </w:r>
            <w:r w:rsidR="00C51325" w:rsidRPr="00DD6D39">
              <w:rPr>
                <w:b/>
                <w:lang w:val="en-GB"/>
              </w:rPr>
              <w:t xml:space="preserve"> </w:t>
            </w:r>
          </w:p>
        </w:tc>
      </w:tr>
      <w:tr w:rsidR="00E05D2C" w:rsidRPr="00E70958" w14:paraId="6F8B2879" w14:textId="77777777" w:rsidTr="00E05D2C">
        <w:tc>
          <w:tcPr>
            <w:tcW w:w="5280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025621" w14:textId="77777777" w:rsidR="00B50A88" w:rsidRDefault="00DD6D39" w:rsidP="00DD6D39">
            <w:pPr>
              <w:snapToGrid w:val="0"/>
              <w:spacing w:before="60" w:after="60"/>
              <w:jc w:val="both"/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w:drawing>
                <wp:inline distT="0" distB="0" distL="0" distR="0" wp14:anchorId="3074CBED" wp14:editId="0BC00E54">
                  <wp:extent cx="3199765" cy="2133284"/>
                  <wp:effectExtent l="0" t="0" r="635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N-Point Instruction Manual Bas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178" cy="2146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4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AF2780" w14:textId="77777777" w:rsidR="00B50A88" w:rsidRPr="00DD6D39" w:rsidRDefault="00E86D1D" w:rsidP="00AD737D">
            <w:pPr>
              <w:pStyle w:val="ListParagraph"/>
              <w:numPr>
                <w:ilvl w:val="0"/>
                <w:numId w:val="13"/>
              </w:num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(1)</w:t>
            </w:r>
            <w:r w:rsidR="00C51325" w:rsidRPr="00DD6D39">
              <w:rPr>
                <w:b/>
                <w:bCs/>
                <w:lang w:val="en-GB"/>
              </w:rPr>
              <w:t xml:space="preserve"> </w:t>
            </w:r>
            <w:r w:rsidR="00B9587A">
              <w:rPr>
                <w:b/>
                <w:bCs/>
                <w:lang w:val="en-GB"/>
              </w:rPr>
              <w:t>BASE</w:t>
            </w:r>
          </w:p>
        </w:tc>
      </w:tr>
      <w:tr w:rsidR="00E05D2C" w:rsidRPr="00E70958" w14:paraId="4A7FA6C5" w14:textId="77777777" w:rsidTr="00E05D2C">
        <w:tc>
          <w:tcPr>
            <w:tcW w:w="5280" w:type="dxa"/>
            <w:tcBorders>
              <w:top w:val="nil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9C9508" w14:textId="77777777" w:rsidR="00B50A88" w:rsidRDefault="00DD6D39" w:rsidP="00DD6D39">
            <w:pPr>
              <w:snapToGrid w:val="0"/>
              <w:spacing w:before="60" w:after="60"/>
              <w:jc w:val="both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61F26E13" wp14:editId="2C75CCA2">
                  <wp:extent cx="3238500" cy="2159109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N-Point Instruction Manual 5 Bolt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738" cy="217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4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0E1D1D" w14:textId="77777777" w:rsidR="00C51325" w:rsidRPr="00DD6D39" w:rsidRDefault="00E86D1D" w:rsidP="00AD737D">
            <w:pPr>
              <w:pStyle w:val="ListParagraph"/>
              <w:numPr>
                <w:ilvl w:val="0"/>
                <w:numId w:val="12"/>
              </w:numPr>
              <w:ind w:left="792"/>
              <w:rPr>
                <w:lang w:val="en-GB"/>
              </w:rPr>
            </w:pPr>
            <w:r>
              <w:rPr>
                <w:b/>
                <w:lang w:val="en-GB"/>
              </w:rPr>
              <w:t>(5)</w:t>
            </w:r>
            <w:r w:rsidR="00DD6D39">
              <w:rPr>
                <w:b/>
                <w:lang w:val="en-GB"/>
              </w:rPr>
              <w:t xml:space="preserve"> NUTS</w:t>
            </w:r>
          </w:p>
        </w:tc>
      </w:tr>
      <w:tr w:rsidR="00E05D2C" w14:paraId="54388D99" w14:textId="77777777" w:rsidTr="00E05D2C">
        <w:tc>
          <w:tcPr>
            <w:tcW w:w="52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2DA71D" w14:textId="77777777" w:rsidR="00B50A88" w:rsidRDefault="00DD6D39" w:rsidP="00DD6D39">
            <w:pPr>
              <w:snapToGrid w:val="0"/>
              <w:spacing w:before="60" w:after="60"/>
              <w:jc w:val="both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3E3834C0" wp14:editId="0D4C71AF">
                  <wp:extent cx="3238500" cy="2159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N-Point Instruction Manual 5 Pin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4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70CB51" w14:textId="77777777" w:rsidR="00DD6D39" w:rsidRPr="00DD6D39" w:rsidRDefault="00E86D1D" w:rsidP="00AD737D">
            <w:pPr>
              <w:pStyle w:val="ListParagraph"/>
              <w:numPr>
                <w:ilvl w:val="0"/>
                <w:numId w:val="15"/>
              </w:numPr>
              <w:rPr>
                <w:b/>
                <w:lang w:val="en-GB"/>
              </w:rPr>
            </w:pPr>
            <w:r>
              <w:rPr>
                <w:b/>
                <w:lang w:val="en-GB"/>
              </w:rPr>
              <w:t>(3)</w:t>
            </w:r>
            <w:r w:rsidR="00DD6D39" w:rsidRPr="00DD6D39">
              <w:rPr>
                <w:b/>
                <w:lang w:val="en-GB"/>
              </w:rPr>
              <w:t xml:space="preserve"> 3.5</w:t>
            </w:r>
            <w:r>
              <w:rPr>
                <w:b/>
                <w:lang w:val="en-GB"/>
              </w:rPr>
              <w:t>”</w:t>
            </w:r>
            <w:r w:rsidR="00DD6D39" w:rsidRPr="00DD6D39">
              <w:rPr>
                <w:b/>
                <w:lang w:val="en-GB"/>
              </w:rPr>
              <w:t xml:space="preserve"> BOLT</w:t>
            </w:r>
            <w:r w:rsidR="00DD6D39">
              <w:rPr>
                <w:b/>
                <w:lang w:val="en-GB"/>
              </w:rPr>
              <w:t>S</w:t>
            </w:r>
          </w:p>
          <w:p w14:paraId="7A34BCB6" w14:textId="77777777" w:rsidR="00B50A88" w:rsidRDefault="00E86D1D" w:rsidP="00AD737D">
            <w:pPr>
              <w:pStyle w:val="ListParagraph"/>
              <w:numPr>
                <w:ilvl w:val="0"/>
                <w:numId w:val="15"/>
              </w:numPr>
            </w:pPr>
            <w:r>
              <w:rPr>
                <w:b/>
                <w:lang w:val="en-GB"/>
              </w:rPr>
              <w:t>(2)</w:t>
            </w:r>
            <w:r w:rsidR="00DD6D39" w:rsidRPr="00DD6D39">
              <w:rPr>
                <w:b/>
                <w:lang w:val="en-GB"/>
              </w:rPr>
              <w:t xml:space="preserve"> </w:t>
            </w:r>
            <w:r>
              <w:rPr>
                <w:b/>
                <w:lang w:val="en-GB"/>
              </w:rPr>
              <w:t>3.2”</w:t>
            </w:r>
            <w:r w:rsidR="00DD6D39" w:rsidRPr="00DD6D39">
              <w:rPr>
                <w:b/>
                <w:lang w:val="en-GB"/>
              </w:rPr>
              <w:t xml:space="preserve"> BOLT</w:t>
            </w:r>
            <w:r w:rsidR="00DD6D39">
              <w:rPr>
                <w:b/>
                <w:lang w:val="en-GB"/>
              </w:rPr>
              <w:t>S</w:t>
            </w:r>
          </w:p>
        </w:tc>
      </w:tr>
      <w:tr w:rsidR="00E05D2C" w:rsidRPr="00E70958" w14:paraId="4F666A6D" w14:textId="77777777" w:rsidTr="00E05D2C">
        <w:tc>
          <w:tcPr>
            <w:tcW w:w="52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9D0D9C" w14:textId="77777777" w:rsidR="00B50A88" w:rsidRDefault="00DD6D39" w:rsidP="00DD6D39">
            <w:pPr>
              <w:pStyle w:val="tabcontenu"/>
            </w:pPr>
            <w:bookmarkStart w:id="0" w:name="OLE_LINK1"/>
            <w:bookmarkStart w:id="1" w:name="OLE_LINK2"/>
            <w:r>
              <w:rPr>
                <w:noProof/>
              </w:rPr>
              <w:lastRenderedPageBreak/>
              <w:drawing>
                <wp:inline distT="0" distB="0" distL="0" distR="0" wp14:anchorId="48B20870" wp14:editId="70FA7D90">
                  <wp:extent cx="3238500" cy="2159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N-Point Instruction Manual 8 Velcr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423" cy="2160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4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1FEA25" w14:textId="77777777" w:rsidR="00B50A88" w:rsidRPr="00DD6D39" w:rsidRDefault="00E86D1D" w:rsidP="00AD737D">
            <w:pPr>
              <w:pStyle w:val="ListParagraph"/>
              <w:numPr>
                <w:ilvl w:val="0"/>
                <w:numId w:val="16"/>
              </w:numPr>
              <w:rPr>
                <w:b/>
                <w:lang w:val="en-GB"/>
              </w:rPr>
            </w:pPr>
            <w:r>
              <w:rPr>
                <w:b/>
                <w:lang w:val="en-GB"/>
              </w:rPr>
              <w:t>(</w:t>
            </w:r>
            <w:r w:rsidR="00DD6D39" w:rsidRPr="00DD6D39">
              <w:rPr>
                <w:b/>
                <w:lang w:val="en-GB"/>
              </w:rPr>
              <w:t>16</w:t>
            </w:r>
            <w:r>
              <w:rPr>
                <w:b/>
                <w:lang w:val="en-GB"/>
              </w:rPr>
              <w:t>)</w:t>
            </w:r>
            <w:r w:rsidR="00DD6D39" w:rsidRPr="00DD6D39">
              <w:rPr>
                <w:b/>
                <w:lang w:val="en-GB"/>
              </w:rPr>
              <w:t xml:space="preserve"> VELCRO</w:t>
            </w:r>
          </w:p>
        </w:tc>
      </w:tr>
      <w:tr w:rsidR="00E05D2C" w:rsidRPr="00E70958" w14:paraId="6EBAA885" w14:textId="77777777" w:rsidTr="00E05D2C">
        <w:tc>
          <w:tcPr>
            <w:tcW w:w="52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0DC166" w14:textId="77777777" w:rsidR="00B50A88" w:rsidRDefault="00DD6D39" w:rsidP="00DD6D39">
            <w:pPr>
              <w:pStyle w:val="tabcontenu"/>
              <w:jc w:val="left"/>
            </w:pPr>
            <w:r>
              <w:rPr>
                <w:noProof/>
              </w:rPr>
              <w:drawing>
                <wp:inline distT="0" distB="0" distL="0" distR="0" wp14:anchorId="54AFE516" wp14:editId="7AF46CDB">
                  <wp:extent cx="3251200" cy="2167576"/>
                  <wp:effectExtent l="0" t="0" r="0" b="444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N-Point Instruction Manual 20&quot; Target &amp; Ne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594" cy="2188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4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C12BD0" w14:textId="77777777" w:rsidR="00B50A88" w:rsidRPr="00E05D2C" w:rsidRDefault="00E86D1D" w:rsidP="00AD737D">
            <w:pPr>
              <w:pStyle w:val="ListParagraph"/>
              <w:numPr>
                <w:ilvl w:val="0"/>
                <w:numId w:val="16"/>
              </w:numPr>
              <w:rPr>
                <w:b/>
                <w:lang w:val="en-GB"/>
              </w:rPr>
            </w:pPr>
            <w:r>
              <w:rPr>
                <w:b/>
                <w:lang w:val="en-GB"/>
              </w:rPr>
              <w:t>(1) 20”</w:t>
            </w:r>
            <w:r w:rsidR="00E05D2C" w:rsidRPr="00E05D2C">
              <w:rPr>
                <w:b/>
                <w:lang w:val="en-GB"/>
              </w:rPr>
              <w:t xml:space="preserve"> HOOP</w:t>
            </w:r>
          </w:p>
        </w:tc>
      </w:tr>
      <w:tr w:rsidR="00E05D2C" w:rsidRPr="00E70958" w14:paraId="5A9004A2" w14:textId="77777777" w:rsidTr="00E05D2C">
        <w:tc>
          <w:tcPr>
            <w:tcW w:w="52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DFEDFB" w14:textId="77777777" w:rsidR="00B50A88" w:rsidRDefault="00DD6D39" w:rsidP="00DD6D39">
            <w:pPr>
              <w:pStyle w:val="tabcontenu"/>
            </w:pPr>
            <w:r>
              <w:rPr>
                <w:noProof/>
              </w:rPr>
              <w:drawing>
                <wp:inline distT="0" distB="0" distL="0" distR="0" wp14:anchorId="0E011508" wp14:editId="5A9096F7">
                  <wp:extent cx="3251200" cy="2167467"/>
                  <wp:effectExtent l="0" t="0" r="0" b="444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N-Point Instruction Manual 30&quot; Target &amp; Ne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04" cy="2171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4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B96CCE" w14:textId="77777777" w:rsidR="00B50A88" w:rsidRPr="00E05D2C" w:rsidRDefault="00E86D1D" w:rsidP="00AD737D">
            <w:pPr>
              <w:pStyle w:val="ListParagraph"/>
              <w:numPr>
                <w:ilvl w:val="0"/>
                <w:numId w:val="16"/>
              </w:numPr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(1) </w:t>
            </w:r>
            <w:r w:rsidR="00E05D2C" w:rsidRPr="00E05D2C">
              <w:rPr>
                <w:b/>
                <w:lang w:val="en-GB"/>
              </w:rPr>
              <w:t>30” HOOP</w:t>
            </w:r>
          </w:p>
        </w:tc>
      </w:tr>
      <w:tr w:rsidR="00E05D2C" w:rsidRPr="00E70958" w14:paraId="1739E62C" w14:textId="77777777" w:rsidTr="00E05D2C">
        <w:tc>
          <w:tcPr>
            <w:tcW w:w="52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0EA6F9" w14:textId="77777777" w:rsidR="00DD6D39" w:rsidRDefault="00DD6D39" w:rsidP="00DD6D39">
            <w:pPr>
              <w:pStyle w:val="tabcontenu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FC715F" wp14:editId="2A963C14">
                  <wp:extent cx="3251200" cy="2167467"/>
                  <wp:effectExtent l="0" t="0" r="0" b="444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N-Point Instruction Manual Setter Tempo U-Ring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353" cy="2170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4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287C6A" w14:textId="77777777" w:rsidR="00DD6D39" w:rsidRPr="00E05D2C" w:rsidRDefault="00E86D1D" w:rsidP="00AD737D">
            <w:pPr>
              <w:pStyle w:val="ListParagraph"/>
              <w:numPr>
                <w:ilvl w:val="0"/>
                <w:numId w:val="16"/>
              </w:numPr>
              <w:rPr>
                <w:b/>
                <w:lang w:val="en-GB"/>
              </w:rPr>
            </w:pPr>
            <w:r>
              <w:rPr>
                <w:b/>
                <w:lang w:val="en-GB"/>
              </w:rPr>
              <w:t>(1)</w:t>
            </w:r>
            <w:r w:rsidR="00E05D2C" w:rsidRPr="00E05D2C">
              <w:rPr>
                <w:b/>
                <w:lang w:val="en-GB"/>
              </w:rPr>
              <w:t xml:space="preserve"> TEMPO TARGET HEAD</w:t>
            </w:r>
          </w:p>
        </w:tc>
      </w:tr>
      <w:tr w:rsidR="004F6E31" w:rsidRPr="00E70958" w14:paraId="5CD35E0A" w14:textId="77777777" w:rsidTr="00E05D2C">
        <w:tc>
          <w:tcPr>
            <w:tcW w:w="52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3FDC89" w14:textId="4D0255DF" w:rsidR="004F6E31" w:rsidRDefault="004F6E31" w:rsidP="00DD6D39">
            <w:pPr>
              <w:pStyle w:val="tabcontenu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A529AB" wp14:editId="743C8745">
                  <wp:extent cx="3257550" cy="217170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ON POINT Instruction Manual Net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4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FC303C" w14:textId="12DE2326" w:rsidR="004F6E31" w:rsidRPr="00E05D2C" w:rsidRDefault="004F6E31" w:rsidP="00AD737D">
            <w:pPr>
              <w:pStyle w:val="ListParagraph"/>
              <w:numPr>
                <w:ilvl w:val="0"/>
                <w:numId w:val="16"/>
              </w:numPr>
              <w:rPr>
                <w:b/>
                <w:lang w:val="en-GB"/>
              </w:rPr>
            </w:pPr>
            <w:r>
              <w:rPr>
                <w:b/>
                <w:lang w:val="en-GB"/>
              </w:rPr>
              <w:t>(2)</w:t>
            </w:r>
            <w:r w:rsidRPr="00E05D2C">
              <w:rPr>
                <w:b/>
                <w:lang w:val="en-GB"/>
              </w:rPr>
              <w:t xml:space="preserve"> </w:t>
            </w:r>
            <w:r>
              <w:rPr>
                <w:b/>
                <w:lang w:val="en-GB"/>
              </w:rPr>
              <w:t>NETS</w:t>
            </w:r>
          </w:p>
        </w:tc>
      </w:tr>
      <w:tr w:rsidR="004F6E31" w:rsidRPr="00E70958" w14:paraId="3FBFA669" w14:textId="77777777" w:rsidTr="00E05D2C">
        <w:tc>
          <w:tcPr>
            <w:tcW w:w="52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CB8338" w14:textId="192A2626" w:rsidR="004F6E31" w:rsidRDefault="004F6E31" w:rsidP="00DD6D39">
            <w:pPr>
              <w:pStyle w:val="tabcontenu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064A10" wp14:editId="6953FB83">
                  <wp:extent cx="3251200" cy="2167467"/>
                  <wp:effectExtent l="0" t="0" r="0" b="444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N-Point Instruction Manual Adjustable Angles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454" cy="2168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4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75D02A" w14:textId="4253C51D" w:rsidR="004F6E31" w:rsidRPr="00E05D2C" w:rsidRDefault="004F6E31" w:rsidP="00AD737D">
            <w:pPr>
              <w:pStyle w:val="ListParagraph"/>
              <w:numPr>
                <w:ilvl w:val="0"/>
                <w:numId w:val="16"/>
              </w:numPr>
              <w:rPr>
                <w:b/>
                <w:lang w:val="en-GB"/>
              </w:rPr>
            </w:pPr>
            <w:r>
              <w:rPr>
                <w:b/>
                <w:lang w:val="en-GB"/>
              </w:rPr>
              <w:t>(1)</w:t>
            </w:r>
            <w:r w:rsidRPr="00E05D2C">
              <w:rPr>
                <w:b/>
                <w:lang w:val="en-GB"/>
              </w:rPr>
              <w:t xml:space="preserve"> </w:t>
            </w:r>
            <w:r>
              <w:rPr>
                <w:b/>
                <w:lang w:val="en-GB"/>
              </w:rPr>
              <w:t>ANGLE WHEEL</w:t>
            </w:r>
            <w:r w:rsidRPr="00E05D2C">
              <w:rPr>
                <w:b/>
                <w:lang w:val="en-GB"/>
              </w:rPr>
              <w:t xml:space="preserve"> </w:t>
            </w:r>
          </w:p>
        </w:tc>
      </w:tr>
      <w:bookmarkEnd w:id="0"/>
      <w:bookmarkEnd w:id="1"/>
    </w:tbl>
    <w:p w14:paraId="422F52C9" w14:textId="77777777" w:rsidR="00B50A88" w:rsidRDefault="00B50A88" w:rsidP="00B50A88">
      <w:pPr>
        <w:rPr>
          <w:lang w:val="en-GB"/>
        </w:rPr>
      </w:pPr>
    </w:p>
    <w:p w14:paraId="2C87BF7D" w14:textId="77777777" w:rsidR="00C51325" w:rsidRDefault="00C51325" w:rsidP="00B50A88">
      <w:pPr>
        <w:rPr>
          <w:lang w:val="en-GB"/>
        </w:rPr>
      </w:pPr>
    </w:p>
    <w:p w14:paraId="6EC9E969" w14:textId="77777777" w:rsidR="00C51325" w:rsidRDefault="00C51325" w:rsidP="00B50A88">
      <w:pPr>
        <w:rPr>
          <w:lang w:val="en-GB"/>
        </w:rPr>
      </w:pPr>
    </w:p>
    <w:p w14:paraId="530C5A87" w14:textId="77777777" w:rsidR="00C51325" w:rsidRDefault="00C51325" w:rsidP="00B50A88">
      <w:pPr>
        <w:rPr>
          <w:lang w:val="en-GB"/>
        </w:rPr>
      </w:pPr>
    </w:p>
    <w:p w14:paraId="1BF9D0C6" w14:textId="77777777" w:rsidR="00C51325" w:rsidRDefault="00C51325" w:rsidP="00B50A88">
      <w:pPr>
        <w:rPr>
          <w:lang w:val="en-GB"/>
        </w:rPr>
      </w:pPr>
    </w:p>
    <w:p w14:paraId="59CB0CB3" w14:textId="77777777" w:rsidR="00C51325" w:rsidRDefault="00C51325" w:rsidP="00B50A88">
      <w:pPr>
        <w:rPr>
          <w:lang w:val="en-GB"/>
        </w:rPr>
      </w:pPr>
    </w:p>
    <w:p w14:paraId="5DB327E3" w14:textId="77777777" w:rsidR="00C51325" w:rsidRDefault="00C51325" w:rsidP="00B50A88">
      <w:pPr>
        <w:rPr>
          <w:lang w:val="en-GB"/>
        </w:rPr>
      </w:pPr>
    </w:p>
    <w:p w14:paraId="3D0E08C8" w14:textId="77777777" w:rsidR="00C51325" w:rsidRDefault="00C51325" w:rsidP="00B50A88">
      <w:pPr>
        <w:rPr>
          <w:lang w:val="en-GB"/>
        </w:rPr>
      </w:pPr>
    </w:p>
    <w:p w14:paraId="5E73A7E9" w14:textId="314B86BF" w:rsidR="00C51325" w:rsidRDefault="00C51325" w:rsidP="00B50A88">
      <w:pPr>
        <w:rPr>
          <w:lang w:val="en-GB"/>
        </w:rPr>
      </w:pPr>
    </w:p>
    <w:p w14:paraId="397D1ACA" w14:textId="6B252A00" w:rsidR="00BA00BB" w:rsidRDefault="00BA00BB" w:rsidP="00B50A88">
      <w:pPr>
        <w:rPr>
          <w:lang w:val="en-GB"/>
        </w:rPr>
      </w:pPr>
    </w:p>
    <w:p w14:paraId="0BC93D56" w14:textId="4242BF1E" w:rsidR="00BA00BB" w:rsidRDefault="00BA00BB" w:rsidP="00B50A88">
      <w:pPr>
        <w:rPr>
          <w:lang w:val="en-GB"/>
        </w:rPr>
      </w:pPr>
    </w:p>
    <w:tbl>
      <w:tblPr>
        <w:tblW w:w="11134" w:type="dxa"/>
        <w:tblInd w:w="-70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80"/>
        <w:gridCol w:w="5854"/>
      </w:tblGrid>
      <w:tr w:rsidR="00BA00BB" w:rsidRPr="00E05D2C" w14:paraId="71EF20F6" w14:textId="77777777" w:rsidTr="00AF4971">
        <w:tc>
          <w:tcPr>
            <w:tcW w:w="52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DC9D37" w14:textId="29D36389" w:rsidR="00BA00BB" w:rsidRDefault="00BA00BB" w:rsidP="00AF4971">
            <w:pPr>
              <w:pStyle w:val="tabcontenu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9E4AE6" wp14:editId="78E9F3EE">
                  <wp:extent cx="3150972" cy="210064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4376230-35CD-4600-B623-7580161E24C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935" cy="210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4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883892" w14:textId="3C4EA053" w:rsidR="00BA00BB" w:rsidRPr="00E05D2C" w:rsidRDefault="00BA00BB" w:rsidP="00AF4971">
            <w:pPr>
              <w:pStyle w:val="ListParagraph"/>
              <w:numPr>
                <w:ilvl w:val="0"/>
                <w:numId w:val="16"/>
              </w:numPr>
              <w:rPr>
                <w:b/>
                <w:lang w:val="en-GB"/>
              </w:rPr>
            </w:pPr>
            <w:r>
              <w:rPr>
                <w:b/>
                <w:lang w:val="en-GB"/>
              </w:rPr>
              <w:t>(OPTIONAL</w:t>
            </w:r>
            <w:r>
              <w:rPr>
                <w:b/>
                <w:lang w:val="en-GB"/>
              </w:rPr>
              <w:t>)</w:t>
            </w:r>
            <w:r w:rsidRPr="00E05D2C">
              <w:rPr>
                <w:b/>
                <w:lang w:val="en-GB"/>
              </w:rPr>
              <w:t xml:space="preserve"> </w:t>
            </w:r>
            <w:r>
              <w:rPr>
                <w:b/>
                <w:lang w:val="en-GB"/>
              </w:rPr>
              <w:t>TOUCH-POINT ACCESSORY</w:t>
            </w:r>
            <w:r w:rsidRPr="00E05D2C">
              <w:rPr>
                <w:b/>
                <w:lang w:val="en-GB"/>
              </w:rPr>
              <w:t xml:space="preserve"> </w:t>
            </w:r>
          </w:p>
        </w:tc>
      </w:tr>
    </w:tbl>
    <w:p w14:paraId="15AAC88E" w14:textId="77777777" w:rsidR="00BA00BB" w:rsidRDefault="00BA00BB" w:rsidP="00B50A88">
      <w:pPr>
        <w:rPr>
          <w:lang w:val="en-GB"/>
        </w:rPr>
      </w:pPr>
    </w:p>
    <w:p w14:paraId="15FD8BE2" w14:textId="2F696679" w:rsidR="00DD6D39" w:rsidRDefault="00DD6D39" w:rsidP="00B50A88">
      <w:pPr>
        <w:rPr>
          <w:lang w:val="en-GB"/>
        </w:rPr>
      </w:pPr>
    </w:p>
    <w:p w14:paraId="798CED05" w14:textId="2E6DDA72" w:rsidR="00BA00BB" w:rsidRDefault="00BA00BB" w:rsidP="00B50A88">
      <w:pPr>
        <w:rPr>
          <w:lang w:val="en-GB"/>
        </w:rPr>
      </w:pPr>
    </w:p>
    <w:p w14:paraId="4762042E" w14:textId="16473E77" w:rsidR="00BA00BB" w:rsidRDefault="00BA00BB" w:rsidP="00B50A88">
      <w:pPr>
        <w:rPr>
          <w:lang w:val="en-GB"/>
        </w:rPr>
      </w:pPr>
    </w:p>
    <w:p w14:paraId="46342855" w14:textId="59FC1B32" w:rsidR="00BA00BB" w:rsidRDefault="00BA00BB" w:rsidP="00B50A88">
      <w:pPr>
        <w:rPr>
          <w:lang w:val="en-GB"/>
        </w:rPr>
      </w:pPr>
    </w:p>
    <w:p w14:paraId="37AC3098" w14:textId="63D1127B" w:rsidR="00BA00BB" w:rsidRDefault="00BA00BB" w:rsidP="00B50A88">
      <w:pPr>
        <w:rPr>
          <w:lang w:val="en-GB"/>
        </w:rPr>
      </w:pPr>
    </w:p>
    <w:p w14:paraId="66BEDBA9" w14:textId="42FDE093" w:rsidR="00BA00BB" w:rsidRDefault="00BA00BB" w:rsidP="00B50A88">
      <w:pPr>
        <w:rPr>
          <w:lang w:val="en-GB"/>
        </w:rPr>
      </w:pPr>
    </w:p>
    <w:p w14:paraId="209D3CBF" w14:textId="4B3040F4" w:rsidR="00BA00BB" w:rsidRDefault="00BA00BB" w:rsidP="00B50A88">
      <w:pPr>
        <w:rPr>
          <w:lang w:val="en-GB"/>
        </w:rPr>
      </w:pPr>
    </w:p>
    <w:p w14:paraId="1538BB1E" w14:textId="3C6F25A5" w:rsidR="00BA00BB" w:rsidRDefault="00BA00BB" w:rsidP="00B50A88">
      <w:pPr>
        <w:rPr>
          <w:lang w:val="en-GB"/>
        </w:rPr>
      </w:pPr>
    </w:p>
    <w:p w14:paraId="0F040A2E" w14:textId="29073505" w:rsidR="00BA00BB" w:rsidRDefault="00BA00BB" w:rsidP="00B50A88">
      <w:pPr>
        <w:rPr>
          <w:lang w:val="en-GB"/>
        </w:rPr>
      </w:pPr>
    </w:p>
    <w:p w14:paraId="1489BE09" w14:textId="034C221C" w:rsidR="00BA00BB" w:rsidRDefault="00BA00BB" w:rsidP="00B50A88">
      <w:pPr>
        <w:rPr>
          <w:lang w:val="en-GB"/>
        </w:rPr>
      </w:pPr>
    </w:p>
    <w:p w14:paraId="1AC5408D" w14:textId="1C4A136E" w:rsidR="00BA00BB" w:rsidRDefault="00BA00BB" w:rsidP="00B50A88">
      <w:pPr>
        <w:rPr>
          <w:lang w:val="en-GB"/>
        </w:rPr>
      </w:pPr>
    </w:p>
    <w:p w14:paraId="60D821E6" w14:textId="5E996492" w:rsidR="00BA00BB" w:rsidRDefault="00BA00BB" w:rsidP="00B50A88">
      <w:pPr>
        <w:rPr>
          <w:lang w:val="en-GB"/>
        </w:rPr>
      </w:pPr>
    </w:p>
    <w:p w14:paraId="3DB42415" w14:textId="42D91AD0" w:rsidR="00BA00BB" w:rsidRDefault="00BA00BB" w:rsidP="00B50A88">
      <w:pPr>
        <w:rPr>
          <w:lang w:val="en-GB"/>
        </w:rPr>
      </w:pPr>
    </w:p>
    <w:p w14:paraId="1DE66798" w14:textId="2B20F761" w:rsidR="00BA00BB" w:rsidRDefault="00BA00BB" w:rsidP="00B50A88">
      <w:pPr>
        <w:rPr>
          <w:lang w:val="en-GB"/>
        </w:rPr>
      </w:pPr>
    </w:p>
    <w:p w14:paraId="2ABF10D1" w14:textId="7EF4EDD3" w:rsidR="00BA00BB" w:rsidRDefault="00BA00BB" w:rsidP="00B50A88">
      <w:pPr>
        <w:rPr>
          <w:lang w:val="en-GB"/>
        </w:rPr>
      </w:pPr>
    </w:p>
    <w:p w14:paraId="1554B7EF" w14:textId="6E20FE19" w:rsidR="00BA00BB" w:rsidRDefault="00BA00BB" w:rsidP="00B50A88">
      <w:pPr>
        <w:rPr>
          <w:lang w:val="en-GB"/>
        </w:rPr>
      </w:pPr>
    </w:p>
    <w:p w14:paraId="02C100B8" w14:textId="41453B3B" w:rsidR="00BA00BB" w:rsidRDefault="00BA00BB" w:rsidP="00B50A88">
      <w:pPr>
        <w:rPr>
          <w:lang w:val="en-GB"/>
        </w:rPr>
      </w:pPr>
    </w:p>
    <w:p w14:paraId="17FE1C9B" w14:textId="0A9C2C72" w:rsidR="00BA00BB" w:rsidRDefault="00BA00BB" w:rsidP="00B50A88">
      <w:pPr>
        <w:rPr>
          <w:lang w:val="en-GB"/>
        </w:rPr>
      </w:pPr>
    </w:p>
    <w:p w14:paraId="2461C57E" w14:textId="55E22F77" w:rsidR="00BA00BB" w:rsidRDefault="00BA00BB" w:rsidP="00B50A88">
      <w:pPr>
        <w:rPr>
          <w:lang w:val="en-GB"/>
        </w:rPr>
      </w:pPr>
    </w:p>
    <w:p w14:paraId="6143C703" w14:textId="0036B5AE" w:rsidR="00BA00BB" w:rsidRDefault="00BA00BB" w:rsidP="00B50A88">
      <w:pPr>
        <w:rPr>
          <w:lang w:val="en-GB"/>
        </w:rPr>
      </w:pPr>
    </w:p>
    <w:p w14:paraId="4DE483CA" w14:textId="52A0C356" w:rsidR="00BA00BB" w:rsidRDefault="00BA00BB" w:rsidP="00B50A88">
      <w:pPr>
        <w:rPr>
          <w:lang w:val="en-GB"/>
        </w:rPr>
      </w:pPr>
    </w:p>
    <w:p w14:paraId="7C729221" w14:textId="525CFEAA" w:rsidR="00BA00BB" w:rsidRDefault="00BA00BB" w:rsidP="00B50A88">
      <w:pPr>
        <w:rPr>
          <w:lang w:val="en-GB"/>
        </w:rPr>
      </w:pPr>
    </w:p>
    <w:p w14:paraId="54A29134" w14:textId="7BA962BC" w:rsidR="00BA00BB" w:rsidRDefault="00BA00BB" w:rsidP="00B50A88">
      <w:pPr>
        <w:rPr>
          <w:lang w:val="en-GB"/>
        </w:rPr>
      </w:pPr>
    </w:p>
    <w:p w14:paraId="2C3DC740" w14:textId="5911ACF4" w:rsidR="00BA00BB" w:rsidRDefault="00BA00BB" w:rsidP="00B50A88">
      <w:pPr>
        <w:rPr>
          <w:lang w:val="en-GB"/>
        </w:rPr>
      </w:pPr>
    </w:p>
    <w:p w14:paraId="1624EA27" w14:textId="2137A805" w:rsidR="00BA00BB" w:rsidRDefault="00BA00BB" w:rsidP="00B50A88">
      <w:pPr>
        <w:rPr>
          <w:lang w:val="en-GB"/>
        </w:rPr>
      </w:pPr>
    </w:p>
    <w:p w14:paraId="6F359717" w14:textId="75F22DEF" w:rsidR="00BA00BB" w:rsidRDefault="00BA00BB" w:rsidP="00B50A88">
      <w:pPr>
        <w:rPr>
          <w:lang w:val="en-GB"/>
        </w:rPr>
      </w:pPr>
    </w:p>
    <w:p w14:paraId="66D92F45" w14:textId="34F7573D" w:rsidR="00BA00BB" w:rsidRDefault="00BA00BB" w:rsidP="00B50A88">
      <w:pPr>
        <w:rPr>
          <w:lang w:val="en-GB"/>
        </w:rPr>
      </w:pPr>
    </w:p>
    <w:p w14:paraId="0FDA8B97" w14:textId="4E29DDD2" w:rsidR="00BA00BB" w:rsidRDefault="00BA00BB" w:rsidP="00B50A88">
      <w:pPr>
        <w:rPr>
          <w:lang w:val="en-GB"/>
        </w:rPr>
      </w:pPr>
    </w:p>
    <w:p w14:paraId="372FA372" w14:textId="399E244E" w:rsidR="00BA00BB" w:rsidRDefault="00BA00BB" w:rsidP="00B50A88">
      <w:pPr>
        <w:rPr>
          <w:lang w:val="en-GB"/>
        </w:rPr>
      </w:pPr>
    </w:p>
    <w:p w14:paraId="02E3A0A7" w14:textId="7196D1C0" w:rsidR="00BA00BB" w:rsidRDefault="00BA00BB" w:rsidP="00B50A88">
      <w:pPr>
        <w:rPr>
          <w:lang w:val="en-GB"/>
        </w:rPr>
      </w:pPr>
    </w:p>
    <w:p w14:paraId="41F99D9A" w14:textId="201FE840" w:rsidR="00BA00BB" w:rsidRDefault="00BA00BB" w:rsidP="00B50A88">
      <w:pPr>
        <w:rPr>
          <w:lang w:val="en-GB"/>
        </w:rPr>
      </w:pPr>
    </w:p>
    <w:p w14:paraId="031DA7C9" w14:textId="23BA76E7" w:rsidR="00BA00BB" w:rsidRDefault="00BA00BB" w:rsidP="00B50A88">
      <w:pPr>
        <w:rPr>
          <w:lang w:val="en-GB"/>
        </w:rPr>
      </w:pPr>
    </w:p>
    <w:p w14:paraId="43704E31" w14:textId="46748937" w:rsidR="00BA00BB" w:rsidRDefault="00BA00BB" w:rsidP="00B50A88">
      <w:pPr>
        <w:rPr>
          <w:lang w:val="en-GB"/>
        </w:rPr>
      </w:pPr>
    </w:p>
    <w:p w14:paraId="7FC0CD88" w14:textId="77777777" w:rsidR="00BA00BB" w:rsidRDefault="00BA00BB" w:rsidP="00B50A88">
      <w:pPr>
        <w:rPr>
          <w:lang w:val="en-GB"/>
        </w:rPr>
      </w:pPr>
    </w:p>
    <w:p w14:paraId="3AEC28B4" w14:textId="77777777" w:rsidR="00DD1DC0" w:rsidRDefault="00DD1DC0" w:rsidP="00B50A88">
      <w:pPr>
        <w:rPr>
          <w:lang w:val="en-GB"/>
        </w:rPr>
      </w:pPr>
    </w:p>
    <w:p w14:paraId="10E265CC" w14:textId="77777777" w:rsidR="00111701" w:rsidRPr="00B42711" w:rsidRDefault="00E05D2C" w:rsidP="00DD6D39">
      <w:pPr>
        <w:pStyle w:val="Heading1"/>
      </w:pPr>
      <w:r>
        <w:lastRenderedPageBreak/>
        <w:t>MANUAL &amp; ASSEMBLY INSTRUCTIONS</w:t>
      </w:r>
    </w:p>
    <w:p w14:paraId="586805DF" w14:textId="77777777" w:rsidR="00B42711" w:rsidRDefault="00B42711" w:rsidP="00B42711">
      <w:pPr>
        <w:rPr>
          <w:lang w:val="en-GB"/>
        </w:rPr>
      </w:pPr>
    </w:p>
    <w:p w14:paraId="29B60FC9" w14:textId="77777777" w:rsidR="00E86D1D" w:rsidRDefault="00E86D1D" w:rsidP="00E86D1D">
      <w:pPr>
        <w:pStyle w:val="Heading2"/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032B4EC9" wp14:editId="2F7A1F81">
            <wp:simplePos x="0" y="0"/>
            <wp:positionH relativeFrom="column">
              <wp:posOffset>3543300</wp:posOffset>
            </wp:positionH>
            <wp:positionV relativeFrom="paragraph">
              <wp:posOffset>117475</wp:posOffset>
            </wp:positionV>
            <wp:extent cx="2540000" cy="169164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N-Point Instruction Manual Yellow Pol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7B177154" wp14:editId="4D638FB6">
            <wp:simplePos x="0" y="0"/>
            <wp:positionH relativeFrom="column">
              <wp:posOffset>21590</wp:posOffset>
            </wp:positionH>
            <wp:positionV relativeFrom="paragraph">
              <wp:posOffset>114935</wp:posOffset>
            </wp:positionV>
            <wp:extent cx="2404745" cy="160274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N-Point Instruction Manual-Silver Pol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8884858" w14:textId="77777777" w:rsidR="00E86D1D" w:rsidRDefault="00E86D1D" w:rsidP="00DD6D39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F8D1E0B" wp14:editId="63C67F89">
                <wp:simplePos x="0" y="0"/>
                <wp:positionH relativeFrom="column">
                  <wp:posOffset>2705100</wp:posOffset>
                </wp:positionH>
                <wp:positionV relativeFrom="paragraph">
                  <wp:posOffset>205740</wp:posOffset>
                </wp:positionV>
                <wp:extent cx="584200" cy="444500"/>
                <wp:effectExtent l="0" t="12700" r="25400" b="25400"/>
                <wp:wrapNone/>
                <wp:docPr id="40" name="Right Arrow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444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B40BD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0" o:spid="_x0000_s1026" type="#_x0000_t13" style="position:absolute;margin-left:213pt;margin-top:16.2pt;width:46pt;height:35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" adj="13383" fillcolor="black [3200]" strokecolor="black [1600]" strokeweight="1pt"/>
            </w:pict>
          </mc:Fallback>
        </mc:AlternateContent>
      </w:r>
    </w:p>
    <w:p w14:paraId="2F4C25E5" w14:textId="77777777" w:rsidR="00E86D1D" w:rsidRDefault="00E86D1D" w:rsidP="00DD6D39">
      <w:pPr>
        <w:pStyle w:val="Heading2"/>
      </w:pPr>
    </w:p>
    <w:p w14:paraId="17569870" w14:textId="77777777" w:rsidR="00E86D1D" w:rsidRDefault="00E86D1D" w:rsidP="00DD6D39">
      <w:pPr>
        <w:pStyle w:val="Heading2"/>
      </w:pPr>
    </w:p>
    <w:p w14:paraId="7022B6C8" w14:textId="77777777" w:rsidR="00E05D2C" w:rsidRDefault="00E05D2C" w:rsidP="00E86D1D">
      <w:pPr>
        <w:pStyle w:val="Heading2"/>
        <w:numPr>
          <w:ilvl w:val="0"/>
          <w:numId w:val="17"/>
        </w:numPr>
      </w:pPr>
      <w:r>
        <w:t>Insert silver inner pre-drilled pole into yellow outer po</w:t>
      </w:r>
      <w:r w:rsidR="00E86D1D">
        <w:t>l</w:t>
      </w:r>
      <w:bookmarkStart w:id="2" w:name="_Toc303685768"/>
      <w:r w:rsidR="00E86D1D">
        <w:t>e</w:t>
      </w:r>
    </w:p>
    <w:bookmarkEnd w:id="2"/>
    <w:p w14:paraId="7ECB1C66" w14:textId="77777777" w:rsidR="00E86D1D" w:rsidRPr="007B0B1B" w:rsidRDefault="00BD70A2" w:rsidP="00E86D1D">
      <w:pPr>
        <w:pStyle w:val="Heading2"/>
        <w:numPr>
          <w:ilvl w:val="0"/>
          <w:numId w:val="17"/>
        </w:numPr>
        <w:rPr>
          <w:sz w:val="20"/>
          <w:szCs w:val="20"/>
        </w:rPr>
      </w:pPr>
      <w:r w:rsidRPr="0022777B">
        <w:rPr>
          <w:sz w:val="20"/>
          <w:szCs w:val="20"/>
        </w:rPr>
        <w:t>VERTICALLY PLACE ASSEMBLED POLE ON THE BASE</w:t>
      </w:r>
      <w:bookmarkStart w:id="3" w:name="_Toc303685770"/>
    </w:p>
    <w:p w14:paraId="510D7E19" w14:textId="77777777" w:rsidR="00E86D1D" w:rsidRDefault="00E86D1D" w:rsidP="00E86D1D">
      <w:pPr>
        <w:rPr>
          <w:lang w:val="en-GB" w:eastAsia="fr-FR"/>
        </w:rPr>
      </w:pPr>
    </w:p>
    <w:p w14:paraId="0DAB6777" w14:textId="77777777" w:rsidR="00E86D1D" w:rsidRDefault="00E86D1D" w:rsidP="00E86D1D">
      <w:pPr>
        <w:rPr>
          <w:lang w:val="en-GB" w:eastAsia="fr-FR"/>
        </w:rPr>
      </w:pPr>
      <w:r>
        <w:rPr>
          <w:noProof/>
          <w:lang w:val="en-GB"/>
        </w:rPr>
        <w:drawing>
          <wp:anchor distT="0" distB="0" distL="114300" distR="114300" simplePos="0" relativeHeight="251655168" behindDoc="0" locked="0" layoutInCell="1" allowOverlap="1" wp14:anchorId="51178834" wp14:editId="0ED12024">
            <wp:simplePos x="0" y="0"/>
            <wp:positionH relativeFrom="column">
              <wp:posOffset>258445</wp:posOffset>
            </wp:positionH>
            <wp:positionV relativeFrom="paragraph">
              <wp:posOffset>13335</wp:posOffset>
            </wp:positionV>
            <wp:extent cx="2171700" cy="1913255"/>
            <wp:effectExtent l="0" t="0" r="0" b="444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N POINT Instruction Manual Yellow Pole &amp; Pre Drilled Hole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D06AB" w14:textId="77777777" w:rsidR="00E86D1D" w:rsidRDefault="00E86D1D" w:rsidP="00E86D1D">
      <w:pPr>
        <w:rPr>
          <w:lang w:val="en-GB" w:eastAsia="fr-FR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07CAB21D" wp14:editId="061FBC62">
            <wp:simplePos x="0" y="0"/>
            <wp:positionH relativeFrom="column">
              <wp:posOffset>3663315</wp:posOffset>
            </wp:positionH>
            <wp:positionV relativeFrom="paragraph">
              <wp:posOffset>60325</wp:posOffset>
            </wp:positionV>
            <wp:extent cx="2546350" cy="1699895"/>
            <wp:effectExtent l="0" t="0" r="6350" b="1905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N-Point Instruction Manual Base Setup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577B5" w14:textId="77777777" w:rsidR="00E86D1D" w:rsidRDefault="00E86D1D" w:rsidP="00E86D1D">
      <w:pPr>
        <w:rPr>
          <w:lang w:val="en-GB" w:eastAsia="fr-FR"/>
        </w:rPr>
      </w:pPr>
    </w:p>
    <w:p w14:paraId="412E2D53" w14:textId="77777777" w:rsidR="00E86D1D" w:rsidRDefault="00E86D1D" w:rsidP="00E86D1D">
      <w:pPr>
        <w:rPr>
          <w:lang w:val="en-GB" w:eastAsia="fr-FR"/>
        </w:rPr>
      </w:pPr>
    </w:p>
    <w:p w14:paraId="238DA970" w14:textId="77777777" w:rsidR="00E86D1D" w:rsidRDefault="00E86D1D" w:rsidP="00E86D1D">
      <w:pPr>
        <w:rPr>
          <w:lang w:val="en-GB" w:eastAsia="fr-FR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A8AB7C6" wp14:editId="06B8D4F1">
                <wp:simplePos x="0" y="0"/>
                <wp:positionH relativeFrom="column">
                  <wp:posOffset>2726690</wp:posOffset>
                </wp:positionH>
                <wp:positionV relativeFrom="paragraph">
                  <wp:posOffset>38735</wp:posOffset>
                </wp:positionV>
                <wp:extent cx="584200" cy="444500"/>
                <wp:effectExtent l="0" t="12700" r="25400" b="25400"/>
                <wp:wrapNone/>
                <wp:docPr id="44" name="Righ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444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FF2DC0" id="Right Arrow 44" o:spid="_x0000_s1026" type="#_x0000_t13" style="position:absolute;margin-left:214.7pt;margin-top:3.05pt;width:46pt;height:3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" adj="13383" fillcolor="black [3200]" strokecolor="black [1600]" strokeweight="1pt"/>
            </w:pict>
          </mc:Fallback>
        </mc:AlternateContent>
      </w:r>
    </w:p>
    <w:p w14:paraId="0CA9F0D4" w14:textId="77777777" w:rsidR="00E86D1D" w:rsidRDefault="00E86D1D" w:rsidP="00E86D1D">
      <w:pPr>
        <w:rPr>
          <w:lang w:val="en-GB" w:eastAsia="fr-FR"/>
        </w:rPr>
      </w:pPr>
    </w:p>
    <w:p w14:paraId="6E889EE6" w14:textId="77777777" w:rsidR="00E86D1D" w:rsidRDefault="00E86D1D" w:rsidP="00E86D1D">
      <w:pPr>
        <w:rPr>
          <w:lang w:val="en-GB" w:eastAsia="fr-FR"/>
        </w:rPr>
      </w:pPr>
    </w:p>
    <w:p w14:paraId="0A44CC01" w14:textId="77777777" w:rsidR="00E86D1D" w:rsidRDefault="00E86D1D" w:rsidP="00E86D1D">
      <w:pPr>
        <w:rPr>
          <w:lang w:val="en-GB" w:eastAsia="fr-FR"/>
        </w:rPr>
      </w:pPr>
    </w:p>
    <w:p w14:paraId="0C52EBF4" w14:textId="77777777" w:rsidR="00E86D1D" w:rsidRDefault="00E86D1D" w:rsidP="00E86D1D">
      <w:pPr>
        <w:rPr>
          <w:lang w:val="en-GB" w:eastAsia="fr-FR"/>
        </w:rPr>
      </w:pPr>
    </w:p>
    <w:p w14:paraId="64329BD9" w14:textId="77777777" w:rsidR="00E86D1D" w:rsidRDefault="00E86D1D" w:rsidP="00E86D1D">
      <w:pPr>
        <w:rPr>
          <w:lang w:val="en-GB" w:eastAsia="fr-FR"/>
        </w:rPr>
      </w:pPr>
    </w:p>
    <w:p w14:paraId="0491B41E" w14:textId="77777777" w:rsidR="00E86D1D" w:rsidRDefault="00E86D1D" w:rsidP="00E86D1D">
      <w:pPr>
        <w:rPr>
          <w:lang w:val="en-GB" w:eastAsia="fr-FR"/>
        </w:rPr>
      </w:pPr>
    </w:p>
    <w:p w14:paraId="64B7A608" w14:textId="77777777" w:rsidR="00E86D1D" w:rsidRPr="00E86D1D" w:rsidRDefault="00E86D1D" w:rsidP="00E86D1D">
      <w:pPr>
        <w:rPr>
          <w:lang w:val="en-GB" w:eastAsia="fr-FR"/>
        </w:rPr>
      </w:pPr>
    </w:p>
    <w:p w14:paraId="74697784" w14:textId="77777777" w:rsidR="00FE4E2E" w:rsidRPr="00E86D1D" w:rsidRDefault="00FE4E2E" w:rsidP="00E86D1D">
      <w:pPr>
        <w:pStyle w:val="Heading2"/>
        <w:numPr>
          <w:ilvl w:val="0"/>
          <w:numId w:val="17"/>
        </w:numPr>
      </w:pPr>
      <w:r>
        <w:t>line up outermost pre-drilled hole of the base with outermost pre-drilled hole of the yellow pole</w:t>
      </w:r>
    </w:p>
    <w:p w14:paraId="0D1AF167" w14:textId="77777777" w:rsidR="00FE4E2E" w:rsidRDefault="00FE4E2E" w:rsidP="002D68BB">
      <w:pPr>
        <w:pStyle w:val="ListParagraph"/>
        <w:numPr>
          <w:ilvl w:val="0"/>
          <w:numId w:val="17"/>
        </w:numPr>
        <w:rPr>
          <w:lang w:val="en-GB"/>
        </w:rPr>
      </w:pPr>
      <w:r>
        <w:rPr>
          <w:lang w:val="en-GB"/>
        </w:rPr>
        <w:t>SECURE POSITION BY SCREWING (3) 3.5” BOLTS AND (3) NUTS THROUGH BASE AND POLES</w:t>
      </w:r>
    </w:p>
    <w:p w14:paraId="5DABA600" w14:textId="77777777" w:rsidR="00E86D1D" w:rsidRDefault="00E86D1D" w:rsidP="00E86D1D">
      <w:pPr>
        <w:rPr>
          <w:lang w:val="en-GB"/>
        </w:rPr>
      </w:pPr>
    </w:p>
    <w:p w14:paraId="1D0C46F0" w14:textId="77777777" w:rsidR="00E86D1D" w:rsidRDefault="00E86D1D" w:rsidP="00E86D1D">
      <w:pPr>
        <w:rPr>
          <w:lang w:val="en-GB"/>
        </w:rPr>
      </w:pPr>
    </w:p>
    <w:p w14:paraId="7B0A1F1B" w14:textId="77777777" w:rsidR="00E86D1D" w:rsidRDefault="00E86D1D" w:rsidP="00E86D1D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57216" behindDoc="0" locked="0" layoutInCell="1" allowOverlap="1" wp14:anchorId="7BCDC2E4" wp14:editId="1FBA9E84">
            <wp:simplePos x="0" y="0"/>
            <wp:positionH relativeFrom="column">
              <wp:posOffset>3657600</wp:posOffset>
            </wp:positionH>
            <wp:positionV relativeFrom="paragraph">
              <wp:posOffset>107315</wp:posOffset>
            </wp:positionV>
            <wp:extent cx="2590800" cy="172720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N-Point Instruction Manual Adjustable Angle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8384F" w14:textId="77777777" w:rsidR="00E86D1D" w:rsidRDefault="00E86D1D" w:rsidP="00E86D1D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555FE0D4" wp14:editId="5A410BAB">
            <wp:simplePos x="0" y="0"/>
            <wp:positionH relativeFrom="column">
              <wp:posOffset>88900</wp:posOffset>
            </wp:positionH>
            <wp:positionV relativeFrom="paragraph">
              <wp:posOffset>16510</wp:posOffset>
            </wp:positionV>
            <wp:extent cx="2454910" cy="1642745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N-Point Instruction Manual-Silver Pol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4FEF3" w14:textId="77777777" w:rsidR="00E86D1D" w:rsidRDefault="00E86D1D" w:rsidP="00E86D1D">
      <w:pPr>
        <w:rPr>
          <w:lang w:val="en-GB"/>
        </w:rPr>
      </w:pPr>
    </w:p>
    <w:p w14:paraId="0865785D" w14:textId="77777777" w:rsidR="00E86D1D" w:rsidRDefault="00E86D1D" w:rsidP="00E86D1D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69731F" wp14:editId="44721120">
                <wp:simplePos x="0" y="0"/>
                <wp:positionH relativeFrom="column">
                  <wp:posOffset>2806700</wp:posOffset>
                </wp:positionH>
                <wp:positionV relativeFrom="paragraph">
                  <wp:posOffset>144780</wp:posOffset>
                </wp:positionV>
                <wp:extent cx="584200" cy="444500"/>
                <wp:effectExtent l="0" t="12700" r="25400" b="25400"/>
                <wp:wrapNone/>
                <wp:docPr id="49" name="Right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444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35635D" id="Right Arrow 49" o:spid="_x0000_s1026" type="#_x0000_t13" style="position:absolute;margin-left:221pt;margin-top:11.4pt;width:46pt;height:3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" adj="13383" fillcolor="black [3200]" strokecolor="black [1600]" strokeweight="1pt"/>
            </w:pict>
          </mc:Fallback>
        </mc:AlternateContent>
      </w:r>
    </w:p>
    <w:p w14:paraId="37C73139" w14:textId="77777777" w:rsidR="00E86D1D" w:rsidRDefault="00E86D1D" w:rsidP="00E86D1D">
      <w:pPr>
        <w:rPr>
          <w:lang w:val="en-GB"/>
        </w:rPr>
      </w:pPr>
    </w:p>
    <w:p w14:paraId="6FB81C57" w14:textId="77777777" w:rsidR="00E86D1D" w:rsidRDefault="00E86D1D" w:rsidP="00E86D1D">
      <w:pPr>
        <w:rPr>
          <w:lang w:val="en-GB"/>
        </w:rPr>
      </w:pPr>
    </w:p>
    <w:p w14:paraId="05241E22" w14:textId="77777777" w:rsidR="00E86D1D" w:rsidRDefault="00E86D1D" w:rsidP="00E86D1D">
      <w:pPr>
        <w:rPr>
          <w:lang w:val="en-GB"/>
        </w:rPr>
      </w:pPr>
    </w:p>
    <w:p w14:paraId="55A4C0D0" w14:textId="77777777" w:rsidR="00E86D1D" w:rsidRPr="00E86D1D" w:rsidRDefault="00E86D1D" w:rsidP="00E86D1D">
      <w:pPr>
        <w:rPr>
          <w:lang w:val="en-GB"/>
        </w:rPr>
      </w:pPr>
    </w:p>
    <w:p w14:paraId="2C85C9D3" w14:textId="77777777" w:rsidR="0022777B" w:rsidRPr="0022777B" w:rsidRDefault="0022777B" w:rsidP="0022777B">
      <w:pPr>
        <w:rPr>
          <w:lang w:val="en-GB"/>
        </w:rPr>
      </w:pPr>
    </w:p>
    <w:p w14:paraId="239C6A76" w14:textId="77777777" w:rsidR="0022777B" w:rsidRPr="00E86D1D" w:rsidRDefault="00FE4E2E" w:rsidP="00161C91">
      <w:pPr>
        <w:pStyle w:val="ListParagraph"/>
        <w:numPr>
          <w:ilvl w:val="0"/>
          <w:numId w:val="17"/>
        </w:numPr>
        <w:rPr>
          <w:lang w:val="en-GB"/>
        </w:rPr>
      </w:pPr>
      <w:r>
        <w:rPr>
          <w:lang w:val="en-GB"/>
        </w:rPr>
        <w:lastRenderedPageBreak/>
        <w:t>ATTACH ANGLE WHEEL BY LINING UP SILVER INNER POLE WITH OUTERMOST HEAD OF THE ANGLE WHEEL.</w:t>
      </w:r>
    </w:p>
    <w:p w14:paraId="42ACFD4B" w14:textId="77777777" w:rsidR="00161C91" w:rsidRPr="00161C91" w:rsidRDefault="00161C91" w:rsidP="00161C91">
      <w:pPr>
        <w:rPr>
          <w:lang w:val="en-GB"/>
        </w:rPr>
      </w:pPr>
    </w:p>
    <w:p w14:paraId="017E0A94" w14:textId="77777777" w:rsidR="00FE4E2E" w:rsidRDefault="00FE4E2E" w:rsidP="002D68BB">
      <w:pPr>
        <w:pStyle w:val="ListParagraph"/>
        <w:numPr>
          <w:ilvl w:val="0"/>
          <w:numId w:val="17"/>
        </w:numPr>
        <w:rPr>
          <w:lang w:val="en-GB"/>
        </w:rPr>
      </w:pPr>
      <w:r w:rsidRPr="0022777B">
        <w:rPr>
          <w:lang w:val="en-GB"/>
        </w:rPr>
        <w:t>FASTEN WITH (2) 3.2” BOLTS AND (2) NUTS.</w:t>
      </w:r>
    </w:p>
    <w:p w14:paraId="5B688B8F" w14:textId="77777777" w:rsidR="00E86D1D" w:rsidRDefault="00E86D1D" w:rsidP="00E86D1D">
      <w:pPr>
        <w:pStyle w:val="ListParagraph"/>
        <w:rPr>
          <w:lang w:val="en-GB"/>
        </w:rPr>
      </w:pPr>
    </w:p>
    <w:p w14:paraId="54BEC4D7" w14:textId="77777777" w:rsidR="007B0B1B" w:rsidRPr="00E86D1D" w:rsidRDefault="007B0B1B" w:rsidP="00E86D1D">
      <w:pPr>
        <w:pStyle w:val="ListParagraph"/>
        <w:rPr>
          <w:lang w:val="en-GB"/>
        </w:rPr>
      </w:pPr>
    </w:p>
    <w:p w14:paraId="359253E2" w14:textId="77777777" w:rsidR="00E86D1D" w:rsidRDefault="00E86D1D" w:rsidP="00E86D1D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59264" behindDoc="0" locked="0" layoutInCell="1" allowOverlap="1" wp14:anchorId="6707E08C" wp14:editId="343E5897">
            <wp:simplePos x="0" y="0"/>
            <wp:positionH relativeFrom="column">
              <wp:posOffset>3733800</wp:posOffset>
            </wp:positionH>
            <wp:positionV relativeFrom="paragraph">
              <wp:posOffset>151130</wp:posOffset>
            </wp:positionV>
            <wp:extent cx="2688336" cy="1792224"/>
            <wp:effectExtent l="0" t="0" r="4445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N-POINT INSTRUCTION MANUAL SETTER TEMPO DETACHABLE HEAD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336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56D96AC0" wp14:editId="6DE1360B">
            <wp:simplePos x="0" y="0"/>
            <wp:positionH relativeFrom="column">
              <wp:posOffset>-101600</wp:posOffset>
            </wp:positionH>
            <wp:positionV relativeFrom="paragraph">
              <wp:posOffset>152400</wp:posOffset>
            </wp:positionV>
            <wp:extent cx="2743200" cy="1828800"/>
            <wp:effectExtent l="0" t="0" r="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N-Point Instruction Manual Adjustable Angles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A8CE88" w14:textId="77777777" w:rsidR="00E86D1D" w:rsidRDefault="00E86D1D" w:rsidP="00E86D1D">
      <w:pPr>
        <w:rPr>
          <w:lang w:val="en-GB"/>
        </w:rPr>
      </w:pPr>
    </w:p>
    <w:p w14:paraId="6C08118B" w14:textId="77777777" w:rsidR="00E86D1D" w:rsidRDefault="00E86D1D" w:rsidP="00E86D1D">
      <w:pPr>
        <w:rPr>
          <w:lang w:val="en-GB"/>
        </w:rPr>
      </w:pPr>
    </w:p>
    <w:p w14:paraId="0C95EF0B" w14:textId="77777777" w:rsidR="00E86D1D" w:rsidRDefault="00E86D1D" w:rsidP="00E86D1D">
      <w:pPr>
        <w:rPr>
          <w:lang w:val="en-GB"/>
        </w:rPr>
      </w:pPr>
    </w:p>
    <w:p w14:paraId="6F00420C" w14:textId="77777777" w:rsidR="00E86D1D" w:rsidRDefault="00E86D1D" w:rsidP="00E86D1D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E32C38" wp14:editId="6D2453A8">
                <wp:simplePos x="0" y="0"/>
                <wp:positionH relativeFrom="column">
                  <wp:posOffset>2908300</wp:posOffset>
                </wp:positionH>
                <wp:positionV relativeFrom="paragraph">
                  <wp:posOffset>148590</wp:posOffset>
                </wp:positionV>
                <wp:extent cx="584200" cy="444500"/>
                <wp:effectExtent l="0" t="12700" r="25400" b="25400"/>
                <wp:wrapNone/>
                <wp:docPr id="53" name="Right Arrow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444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8BD3D7" id="Right Arrow 53" o:spid="_x0000_s1026" type="#_x0000_t13" style="position:absolute;margin-left:229pt;margin-top:11.7pt;width:46pt;height:3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" adj="13383" fillcolor="black [3200]" strokecolor="black [1600]" strokeweight="1pt"/>
            </w:pict>
          </mc:Fallback>
        </mc:AlternateContent>
      </w:r>
    </w:p>
    <w:p w14:paraId="77F2CA61" w14:textId="77777777" w:rsidR="00E86D1D" w:rsidRDefault="00E86D1D" w:rsidP="00E86D1D">
      <w:pPr>
        <w:rPr>
          <w:lang w:val="en-GB"/>
        </w:rPr>
      </w:pPr>
    </w:p>
    <w:p w14:paraId="384AED8A" w14:textId="77777777" w:rsidR="00E86D1D" w:rsidRDefault="00E86D1D" w:rsidP="00E86D1D">
      <w:pPr>
        <w:rPr>
          <w:lang w:val="en-GB"/>
        </w:rPr>
      </w:pPr>
    </w:p>
    <w:p w14:paraId="2D879C2E" w14:textId="77777777" w:rsidR="00E86D1D" w:rsidRDefault="00E86D1D" w:rsidP="00E86D1D">
      <w:pPr>
        <w:rPr>
          <w:lang w:val="en-GB"/>
        </w:rPr>
      </w:pPr>
    </w:p>
    <w:p w14:paraId="467F4A68" w14:textId="77777777" w:rsidR="00E86D1D" w:rsidRDefault="00E86D1D" w:rsidP="00E86D1D">
      <w:pPr>
        <w:rPr>
          <w:lang w:val="en-GB"/>
        </w:rPr>
      </w:pPr>
    </w:p>
    <w:p w14:paraId="1C564C61" w14:textId="77777777" w:rsidR="00E86D1D" w:rsidRDefault="00E86D1D" w:rsidP="00E86D1D">
      <w:pPr>
        <w:rPr>
          <w:lang w:val="en-GB"/>
        </w:rPr>
      </w:pPr>
    </w:p>
    <w:p w14:paraId="35BCDB7D" w14:textId="77777777" w:rsidR="00E86D1D" w:rsidRDefault="00E86D1D" w:rsidP="00E86D1D">
      <w:pPr>
        <w:rPr>
          <w:lang w:val="en-GB"/>
        </w:rPr>
      </w:pPr>
    </w:p>
    <w:p w14:paraId="293D115E" w14:textId="77777777" w:rsidR="00E86D1D" w:rsidRPr="00E86D1D" w:rsidRDefault="00E86D1D" w:rsidP="00E86D1D">
      <w:pPr>
        <w:rPr>
          <w:lang w:val="en-GB"/>
        </w:rPr>
      </w:pPr>
    </w:p>
    <w:p w14:paraId="26D01D84" w14:textId="77777777" w:rsidR="00161C91" w:rsidRDefault="00161C91" w:rsidP="00161C91">
      <w:pPr>
        <w:rPr>
          <w:lang w:val="en-GB"/>
        </w:rPr>
      </w:pPr>
    </w:p>
    <w:p w14:paraId="190906AE" w14:textId="77777777" w:rsidR="007B0B1B" w:rsidRPr="00161C91" w:rsidRDefault="007B0B1B" w:rsidP="00161C91">
      <w:pPr>
        <w:rPr>
          <w:lang w:val="en-GB"/>
        </w:rPr>
      </w:pPr>
    </w:p>
    <w:p w14:paraId="0A51FDC2" w14:textId="77777777" w:rsidR="00161C91" w:rsidRPr="00E86D1D" w:rsidRDefault="00FE4E2E" w:rsidP="00E86D1D">
      <w:pPr>
        <w:pStyle w:val="ListParagraph"/>
        <w:numPr>
          <w:ilvl w:val="0"/>
          <w:numId w:val="17"/>
        </w:numPr>
        <w:rPr>
          <w:lang w:val="en-GB"/>
        </w:rPr>
      </w:pPr>
      <w:r>
        <w:rPr>
          <w:lang w:val="en-GB"/>
        </w:rPr>
        <w:t xml:space="preserve">INSERT THE NECK OF THE ANGLE WHEEL INTO THE TARGET HEAD OF YOUR CHOICE AND </w:t>
      </w:r>
    </w:p>
    <w:p w14:paraId="0680A5F7" w14:textId="77777777" w:rsidR="00161C91" w:rsidRPr="00E86D1D" w:rsidRDefault="00161C91" w:rsidP="00E86D1D">
      <w:pPr>
        <w:rPr>
          <w:lang w:val="en-GB"/>
        </w:rPr>
      </w:pPr>
    </w:p>
    <w:p w14:paraId="106BA7D6" w14:textId="77777777" w:rsidR="00161C91" w:rsidRDefault="00FE4E2E" w:rsidP="002D68BB">
      <w:pPr>
        <w:pStyle w:val="ListParagraph"/>
        <w:numPr>
          <w:ilvl w:val="0"/>
          <w:numId w:val="17"/>
        </w:numPr>
        <w:rPr>
          <w:lang w:val="en-GB"/>
        </w:rPr>
      </w:pPr>
      <w:r w:rsidRPr="00161C91">
        <w:rPr>
          <w:lang w:val="en-GB"/>
        </w:rPr>
        <w:t>LINE THE PRE-DRILLED HOLES WITH THE LATCH PIN</w:t>
      </w:r>
    </w:p>
    <w:p w14:paraId="0D126B93" w14:textId="77777777" w:rsidR="00E86D1D" w:rsidRPr="00E86D1D" w:rsidRDefault="00E86D1D" w:rsidP="00E86D1D">
      <w:pPr>
        <w:pStyle w:val="ListParagraph"/>
        <w:rPr>
          <w:lang w:val="en-GB"/>
        </w:rPr>
      </w:pPr>
    </w:p>
    <w:p w14:paraId="16B5AE09" w14:textId="77777777" w:rsidR="00E86D1D" w:rsidRDefault="00E86D1D" w:rsidP="00E86D1D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1312" behindDoc="0" locked="0" layoutInCell="1" allowOverlap="1" wp14:anchorId="25AA42DA" wp14:editId="0FD3718D">
            <wp:simplePos x="0" y="0"/>
            <wp:positionH relativeFrom="column">
              <wp:posOffset>1612900</wp:posOffset>
            </wp:positionH>
            <wp:positionV relativeFrom="paragraph">
              <wp:posOffset>161925</wp:posOffset>
            </wp:positionV>
            <wp:extent cx="2898140" cy="1929130"/>
            <wp:effectExtent l="0" t="0" r="0" b="127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N POINT Instruction Manual Adjustable Angle Latch Pins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25B9F" w14:textId="77777777" w:rsidR="00E86D1D" w:rsidRDefault="00E86D1D" w:rsidP="00E86D1D">
      <w:pPr>
        <w:rPr>
          <w:lang w:val="en-GB"/>
        </w:rPr>
      </w:pPr>
    </w:p>
    <w:p w14:paraId="50E1C01F" w14:textId="77777777" w:rsidR="00E86D1D" w:rsidRDefault="00E86D1D" w:rsidP="00E86D1D">
      <w:pPr>
        <w:rPr>
          <w:lang w:val="en-GB"/>
        </w:rPr>
      </w:pPr>
    </w:p>
    <w:p w14:paraId="7F944B89" w14:textId="77777777" w:rsidR="00E86D1D" w:rsidRDefault="00E86D1D" w:rsidP="00E86D1D">
      <w:pPr>
        <w:rPr>
          <w:lang w:val="en-GB"/>
        </w:rPr>
      </w:pPr>
    </w:p>
    <w:p w14:paraId="7722C4A5" w14:textId="77777777" w:rsidR="00E86D1D" w:rsidRDefault="00E86D1D" w:rsidP="00E86D1D">
      <w:pPr>
        <w:rPr>
          <w:lang w:val="en-GB"/>
        </w:rPr>
      </w:pPr>
    </w:p>
    <w:p w14:paraId="0BDEF424" w14:textId="77777777" w:rsidR="00E86D1D" w:rsidRDefault="00E86D1D" w:rsidP="00E86D1D">
      <w:pPr>
        <w:rPr>
          <w:lang w:val="en-GB"/>
        </w:rPr>
      </w:pPr>
    </w:p>
    <w:p w14:paraId="0348C8D9" w14:textId="77777777" w:rsidR="00E86D1D" w:rsidRDefault="00E86D1D" w:rsidP="00E86D1D">
      <w:pPr>
        <w:rPr>
          <w:lang w:val="en-GB"/>
        </w:rPr>
      </w:pPr>
    </w:p>
    <w:p w14:paraId="1A4DD00D" w14:textId="77777777" w:rsidR="00E86D1D" w:rsidRDefault="00E86D1D" w:rsidP="00E86D1D">
      <w:pPr>
        <w:rPr>
          <w:lang w:val="en-GB"/>
        </w:rPr>
      </w:pPr>
    </w:p>
    <w:p w14:paraId="36334470" w14:textId="77777777" w:rsidR="00E86D1D" w:rsidRDefault="00E86D1D" w:rsidP="00E86D1D">
      <w:pPr>
        <w:rPr>
          <w:lang w:val="en-GB"/>
        </w:rPr>
      </w:pPr>
    </w:p>
    <w:p w14:paraId="67D552A1" w14:textId="77777777" w:rsidR="00E86D1D" w:rsidRDefault="00E86D1D" w:rsidP="00E86D1D">
      <w:pPr>
        <w:rPr>
          <w:lang w:val="en-GB"/>
        </w:rPr>
      </w:pPr>
    </w:p>
    <w:p w14:paraId="7DCFD170" w14:textId="77777777" w:rsidR="00E86D1D" w:rsidRDefault="00E86D1D" w:rsidP="00E86D1D">
      <w:pPr>
        <w:rPr>
          <w:lang w:val="en-GB"/>
        </w:rPr>
      </w:pPr>
    </w:p>
    <w:p w14:paraId="28A2A58F" w14:textId="77777777" w:rsidR="00E86D1D" w:rsidRPr="00E86D1D" w:rsidRDefault="00E86D1D" w:rsidP="00E86D1D">
      <w:pPr>
        <w:rPr>
          <w:lang w:val="en-GB"/>
        </w:rPr>
      </w:pPr>
    </w:p>
    <w:p w14:paraId="02B619C6" w14:textId="77777777" w:rsidR="00161C91" w:rsidRDefault="00161C91" w:rsidP="00161C91">
      <w:pPr>
        <w:rPr>
          <w:lang w:val="en-GB"/>
        </w:rPr>
      </w:pPr>
    </w:p>
    <w:p w14:paraId="1F076499" w14:textId="77777777" w:rsidR="007B0B1B" w:rsidRPr="00161C91" w:rsidRDefault="007B0B1B" w:rsidP="00161C91">
      <w:pPr>
        <w:rPr>
          <w:lang w:val="en-GB"/>
        </w:rPr>
      </w:pPr>
    </w:p>
    <w:p w14:paraId="312E8A9B" w14:textId="3AA7DE41" w:rsidR="00161C91" w:rsidRDefault="00FE4E2E" w:rsidP="00161C91">
      <w:pPr>
        <w:pStyle w:val="ListParagraph"/>
        <w:numPr>
          <w:ilvl w:val="0"/>
          <w:numId w:val="17"/>
        </w:numPr>
        <w:rPr>
          <w:lang w:val="en-GB"/>
        </w:rPr>
      </w:pPr>
      <w:r>
        <w:rPr>
          <w:lang w:val="en-GB"/>
        </w:rPr>
        <w:t>SET DESIRED ANGLE WITH A LATCH PIN</w:t>
      </w:r>
    </w:p>
    <w:p w14:paraId="5506368F" w14:textId="77777777" w:rsidR="00BA00BB" w:rsidRPr="00BA00BB" w:rsidRDefault="00BA00BB" w:rsidP="00BA00BB">
      <w:pPr>
        <w:rPr>
          <w:lang w:val="en-GB"/>
        </w:rPr>
      </w:pPr>
    </w:p>
    <w:p w14:paraId="61881F38" w14:textId="77777777" w:rsidR="00161C91" w:rsidRDefault="00161C91" w:rsidP="00161C91">
      <w:pPr>
        <w:rPr>
          <w:lang w:val="en-GB"/>
        </w:rPr>
      </w:pPr>
    </w:p>
    <w:p w14:paraId="3E22890D" w14:textId="77777777" w:rsidR="00161C91" w:rsidRDefault="007B0B1B" w:rsidP="00161C91">
      <w:pPr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62336" behindDoc="0" locked="0" layoutInCell="1" allowOverlap="1" wp14:anchorId="3DB7E538" wp14:editId="52E17B9F">
            <wp:simplePos x="0" y="0"/>
            <wp:positionH relativeFrom="column">
              <wp:posOffset>1612900</wp:posOffset>
            </wp:positionH>
            <wp:positionV relativeFrom="paragraph">
              <wp:posOffset>36195</wp:posOffset>
            </wp:positionV>
            <wp:extent cx="2948940" cy="1965960"/>
            <wp:effectExtent l="0" t="0" r="0" b="254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N-Point Instruction Manual Black Velcro Exampl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08C2B" w14:textId="77777777" w:rsidR="0022777B" w:rsidRPr="00E86D1D" w:rsidRDefault="0022777B" w:rsidP="00E86D1D">
      <w:pPr>
        <w:rPr>
          <w:lang w:val="en-GB"/>
        </w:rPr>
      </w:pPr>
    </w:p>
    <w:p w14:paraId="203E1C4C" w14:textId="77777777" w:rsidR="0022777B" w:rsidRDefault="0022777B" w:rsidP="00161C91">
      <w:pPr>
        <w:pStyle w:val="ListParagraph"/>
        <w:rPr>
          <w:lang w:val="en-GB"/>
        </w:rPr>
      </w:pPr>
    </w:p>
    <w:p w14:paraId="09D05ED0" w14:textId="77777777" w:rsidR="0022777B" w:rsidRDefault="0022777B" w:rsidP="00161C91">
      <w:pPr>
        <w:pStyle w:val="ListParagraph"/>
        <w:rPr>
          <w:lang w:val="en-GB"/>
        </w:rPr>
      </w:pPr>
    </w:p>
    <w:p w14:paraId="19D204D1" w14:textId="77777777" w:rsidR="0022777B" w:rsidRPr="00161C91" w:rsidRDefault="0022777B" w:rsidP="00161C91">
      <w:pPr>
        <w:pStyle w:val="ListParagraph"/>
        <w:rPr>
          <w:lang w:val="en-GB"/>
        </w:rPr>
      </w:pPr>
    </w:p>
    <w:p w14:paraId="290F82B2" w14:textId="77777777" w:rsidR="00161C91" w:rsidRDefault="00161C91" w:rsidP="00161C91">
      <w:pPr>
        <w:rPr>
          <w:lang w:val="en-GB"/>
        </w:rPr>
      </w:pPr>
    </w:p>
    <w:p w14:paraId="5315A60D" w14:textId="77777777" w:rsidR="00E86D1D" w:rsidRDefault="00E86D1D" w:rsidP="00161C91">
      <w:pPr>
        <w:rPr>
          <w:lang w:val="en-GB"/>
        </w:rPr>
      </w:pPr>
    </w:p>
    <w:p w14:paraId="00903431" w14:textId="77777777" w:rsidR="00E86D1D" w:rsidRDefault="00E86D1D" w:rsidP="00161C91">
      <w:pPr>
        <w:rPr>
          <w:lang w:val="en-GB"/>
        </w:rPr>
      </w:pPr>
    </w:p>
    <w:p w14:paraId="372EEBC1" w14:textId="77777777" w:rsidR="00E86D1D" w:rsidRDefault="00E86D1D" w:rsidP="00161C91">
      <w:pPr>
        <w:rPr>
          <w:lang w:val="en-GB"/>
        </w:rPr>
      </w:pPr>
    </w:p>
    <w:p w14:paraId="1E172E8C" w14:textId="77777777" w:rsidR="00E86D1D" w:rsidRDefault="00E86D1D" w:rsidP="00161C91">
      <w:pPr>
        <w:rPr>
          <w:lang w:val="en-GB"/>
        </w:rPr>
      </w:pPr>
    </w:p>
    <w:p w14:paraId="7A617138" w14:textId="77777777" w:rsidR="00E86D1D" w:rsidRDefault="00E86D1D" w:rsidP="00161C91">
      <w:pPr>
        <w:rPr>
          <w:lang w:val="en-GB"/>
        </w:rPr>
      </w:pPr>
    </w:p>
    <w:p w14:paraId="074172AC" w14:textId="77777777" w:rsidR="00E86D1D" w:rsidRDefault="00E86D1D" w:rsidP="00161C91">
      <w:pPr>
        <w:rPr>
          <w:lang w:val="en-GB"/>
        </w:rPr>
      </w:pPr>
    </w:p>
    <w:p w14:paraId="74D8F7BD" w14:textId="77777777" w:rsidR="00161C91" w:rsidRPr="00161C91" w:rsidRDefault="00161C91" w:rsidP="00161C91">
      <w:pPr>
        <w:rPr>
          <w:lang w:val="en-GB"/>
        </w:rPr>
      </w:pPr>
    </w:p>
    <w:p w14:paraId="42A503E6" w14:textId="77777777" w:rsidR="0022777B" w:rsidRPr="00E86D1D" w:rsidRDefault="00FE4E2E" w:rsidP="0022777B">
      <w:pPr>
        <w:pStyle w:val="ListParagraph"/>
        <w:numPr>
          <w:ilvl w:val="0"/>
          <w:numId w:val="17"/>
        </w:numPr>
        <w:rPr>
          <w:lang w:val="en-GB"/>
        </w:rPr>
      </w:pPr>
      <w:r w:rsidRPr="00161C91">
        <w:rPr>
          <w:lang w:val="en-GB"/>
        </w:rPr>
        <w:t>ATTACH THE NET TO THE RIM OF THE HOOP BY USING 8 VELCRO STRAPS</w:t>
      </w:r>
    </w:p>
    <w:p w14:paraId="4F935A4E" w14:textId="77777777" w:rsidR="0022777B" w:rsidRPr="0022777B" w:rsidRDefault="0022777B" w:rsidP="0022777B">
      <w:pPr>
        <w:rPr>
          <w:lang w:val="en-GB"/>
        </w:rPr>
      </w:pPr>
    </w:p>
    <w:p w14:paraId="193E5AFD" w14:textId="22AC02D0" w:rsidR="00BA00BB" w:rsidRDefault="00FE4E2E" w:rsidP="00BA00BB">
      <w:pPr>
        <w:pStyle w:val="ListParagraph"/>
        <w:numPr>
          <w:ilvl w:val="0"/>
          <w:numId w:val="17"/>
        </w:numPr>
        <w:rPr>
          <w:lang w:val="en-GB"/>
        </w:rPr>
      </w:pPr>
      <w:r>
        <w:rPr>
          <w:lang w:val="en-GB"/>
        </w:rPr>
        <w:t>C</w:t>
      </w:r>
      <w:r w:rsidR="0022777B">
        <w:rPr>
          <w:lang w:val="en-GB"/>
        </w:rPr>
        <w:t xml:space="preserve">ORRECT </w:t>
      </w:r>
      <w:r>
        <w:rPr>
          <w:lang w:val="en-GB"/>
        </w:rPr>
        <w:t>POSITIONING FOR THE METAL REINFORCEMENT PLATE ON 20” AND 30” TARGETS SHOULD ALWAYS BE FACE DOWN ON THE RIM.</w:t>
      </w:r>
    </w:p>
    <w:p w14:paraId="349C83E8" w14:textId="77777777" w:rsidR="00BA00BB" w:rsidRPr="00BA00BB" w:rsidRDefault="00BA00BB" w:rsidP="00BA00BB">
      <w:pPr>
        <w:pStyle w:val="ListParagraph"/>
        <w:rPr>
          <w:lang w:val="en-GB"/>
        </w:rPr>
      </w:pPr>
    </w:p>
    <w:p w14:paraId="1E265AFB" w14:textId="77777777" w:rsidR="00BA00BB" w:rsidRPr="00BA00BB" w:rsidRDefault="00BA00BB" w:rsidP="00BA00BB">
      <w:pPr>
        <w:pStyle w:val="ListParagraph"/>
        <w:numPr>
          <w:ilvl w:val="0"/>
          <w:numId w:val="17"/>
        </w:numPr>
        <w:rPr>
          <w:lang w:val="en-GB"/>
        </w:rPr>
      </w:pPr>
      <w:r>
        <w:rPr>
          <w:lang w:val="en-GB"/>
        </w:rPr>
        <w:t>FOR TOUCH-PONT ACCESSORY ONLY; SET TOUCH-POINT ON THE 7</w:t>
      </w:r>
      <w:r w:rsidRPr="00BA00BB">
        <w:rPr>
          <w:vertAlign w:val="superscript"/>
          <w:lang w:val="en-GB"/>
        </w:rPr>
        <w:t>TH</w:t>
      </w:r>
      <w:r>
        <w:rPr>
          <w:lang w:val="en-GB"/>
        </w:rPr>
        <w:t xml:space="preserve"> HOLE TO REACH 11FT TALL. </w:t>
      </w:r>
    </w:p>
    <w:p w14:paraId="3BF4ACF8" w14:textId="77777777" w:rsidR="00BA00BB" w:rsidRPr="00BA00BB" w:rsidRDefault="00BA00BB" w:rsidP="00BA00BB">
      <w:pPr>
        <w:pStyle w:val="ListParagraph"/>
        <w:rPr>
          <w:lang w:val="en-GB"/>
        </w:rPr>
      </w:pPr>
      <w:bookmarkStart w:id="4" w:name="_GoBack"/>
      <w:bookmarkEnd w:id="4"/>
    </w:p>
    <w:p w14:paraId="3FAF02C9" w14:textId="77777777" w:rsidR="00E86D1D" w:rsidRPr="00E86D1D" w:rsidRDefault="00E86D1D" w:rsidP="00E86D1D">
      <w:pPr>
        <w:rPr>
          <w:lang w:val="en-GB"/>
        </w:rPr>
      </w:pPr>
    </w:p>
    <w:p w14:paraId="380AA419" w14:textId="77777777" w:rsidR="00E86D1D" w:rsidRPr="00E86D1D" w:rsidRDefault="007B0B1B" w:rsidP="00E86D1D">
      <w:pPr>
        <w:pStyle w:val="ListParagraph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4384" behindDoc="0" locked="0" layoutInCell="1" allowOverlap="1" wp14:anchorId="2F505A48" wp14:editId="38A435A1">
            <wp:simplePos x="0" y="0"/>
            <wp:positionH relativeFrom="column">
              <wp:posOffset>1433195</wp:posOffset>
            </wp:positionH>
            <wp:positionV relativeFrom="paragraph">
              <wp:posOffset>66675</wp:posOffset>
            </wp:positionV>
            <wp:extent cx="3257550" cy="2174240"/>
            <wp:effectExtent l="0" t="0" r="6350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N POINT INSTRUCTION MANUAL 25LB WEIGHT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62D13" w14:textId="77777777" w:rsidR="00E86D1D" w:rsidRDefault="00E86D1D" w:rsidP="00E86D1D">
      <w:pPr>
        <w:rPr>
          <w:lang w:val="en-GB"/>
        </w:rPr>
      </w:pPr>
    </w:p>
    <w:p w14:paraId="1E3BEB26" w14:textId="77777777" w:rsidR="00E86D1D" w:rsidRDefault="00E86D1D" w:rsidP="00E86D1D">
      <w:pPr>
        <w:rPr>
          <w:lang w:val="en-GB"/>
        </w:rPr>
      </w:pPr>
    </w:p>
    <w:p w14:paraId="7BB8E1F3" w14:textId="77777777" w:rsidR="00E86D1D" w:rsidRDefault="00E86D1D" w:rsidP="00E86D1D">
      <w:pPr>
        <w:rPr>
          <w:lang w:val="en-GB"/>
        </w:rPr>
      </w:pPr>
    </w:p>
    <w:p w14:paraId="7EC11C9D" w14:textId="77777777" w:rsidR="00E86D1D" w:rsidRDefault="00E86D1D" w:rsidP="00E86D1D">
      <w:pPr>
        <w:rPr>
          <w:lang w:val="en-GB"/>
        </w:rPr>
      </w:pPr>
    </w:p>
    <w:p w14:paraId="51739E42" w14:textId="77777777" w:rsidR="00E86D1D" w:rsidRDefault="00E86D1D" w:rsidP="00E86D1D">
      <w:pPr>
        <w:rPr>
          <w:lang w:val="en-GB"/>
        </w:rPr>
      </w:pPr>
    </w:p>
    <w:p w14:paraId="5B8B211E" w14:textId="77777777" w:rsidR="00E86D1D" w:rsidRDefault="00E86D1D" w:rsidP="00E86D1D">
      <w:pPr>
        <w:rPr>
          <w:lang w:val="en-GB"/>
        </w:rPr>
      </w:pPr>
    </w:p>
    <w:p w14:paraId="03825F42" w14:textId="77777777" w:rsidR="00E86D1D" w:rsidRDefault="00E86D1D" w:rsidP="00E86D1D">
      <w:pPr>
        <w:rPr>
          <w:lang w:val="en-GB"/>
        </w:rPr>
      </w:pPr>
    </w:p>
    <w:p w14:paraId="3B8D14E9" w14:textId="77777777" w:rsidR="00E86D1D" w:rsidRDefault="00E86D1D" w:rsidP="00E86D1D">
      <w:pPr>
        <w:rPr>
          <w:lang w:val="en-GB"/>
        </w:rPr>
      </w:pPr>
    </w:p>
    <w:p w14:paraId="2E67EF62" w14:textId="77777777" w:rsidR="00E86D1D" w:rsidRDefault="00E86D1D" w:rsidP="00E86D1D">
      <w:pPr>
        <w:rPr>
          <w:lang w:val="en-GB"/>
        </w:rPr>
      </w:pPr>
    </w:p>
    <w:p w14:paraId="64575A0A" w14:textId="77777777" w:rsidR="00E86D1D" w:rsidRDefault="00E86D1D" w:rsidP="00E86D1D">
      <w:pPr>
        <w:rPr>
          <w:lang w:val="en-GB"/>
        </w:rPr>
      </w:pPr>
    </w:p>
    <w:p w14:paraId="062630DD" w14:textId="77777777" w:rsidR="00E86D1D" w:rsidRDefault="00E86D1D" w:rsidP="00E86D1D">
      <w:pPr>
        <w:rPr>
          <w:lang w:val="en-GB"/>
        </w:rPr>
      </w:pPr>
    </w:p>
    <w:p w14:paraId="022D5219" w14:textId="77777777" w:rsidR="00E86D1D" w:rsidRDefault="00E86D1D" w:rsidP="00E86D1D">
      <w:pPr>
        <w:rPr>
          <w:lang w:val="en-GB"/>
        </w:rPr>
      </w:pPr>
    </w:p>
    <w:p w14:paraId="1FB34B52" w14:textId="77777777" w:rsidR="00E86D1D" w:rsidRPr="00E86D1D" w:rsidRDefault="00E86D1D" w:rsidP="00E86D1D">
      <w:pPr>
        <w:rPr>
          <w:lang w:val="en-GB"/>
        </w:rPr>
      </w:pPr>
    </w:p>
    <w:p w14:paraId="3C5D5226" w14:textId="77777777" w:rsidR="0022777B" w:rsidRPr="0022777B" w:rsidRDefault="0022777B" w:rsidP="0022777B">
      <w:pPr>
        <w:pStyle w:val="ListParagraph"/>
        <w:rPr>
          <w:lang w:val="en-GB"/>
        </w:rPr>
      </w:pPr>
    </w:p>
    <w:p w14:paraId="63253F9D" w14:textId="77777777" w:rsidR="00B9587A" w:rsidRPr="00E86D1D" w:rsidRDefault="0022777B" w:rsidP="00E86D1D">
      <w:pPr>
        <w:pStyle w:val="ListParagraph"/>
        <w:numPr>
          <w:ilvl w:val="0"/>
          <w:numId w:val="17"/>
        </w:numPr>
        <w:rPr>
          <w:lang w:val="en-GB"/>
        </w:rPr>
      </w:pPr>
      <w:r>
        <w:rPr>
          <w:lang w:val="en-GB"/>
        </w:rPr>
        <w:t>TO INCREASE LONGEVITY, PLEASE USE 25LB WEIGHT</w:t>
      </w:r>
    </w:p>
    <w:p w14:paraId="270652A3" w14:textId="77777777" w:rsidR="00B9587A" w:rsidRPr="00B9587A" w:rsidRDefault="00B9587A" w:rsidP="00B9587A">
      <w:pPr>
        <w:pStyle w:val="ListParagraph"/>
        <w:rPr>
          <w:lang w:val="en-GB"/>
        </w:rPr>
      </w:pPr>
    </w:p>
    <w:p w14:paraId="389D0092" w14:textId="77777777" w:rsidR="00B9587A" w:rsidRDefault="00B9587A" w:rsidP="002D68BB">
      <w:pPr>
        <w:pStyle w:val="ListParagraph"/>
        <w:numPr>
          <w:ilvl w:val="0"/>
          <w:numId w:val="17"/>
        </w:numPr>
        <w:rPr>
          <w:lang w:val="en-GB"/>
        </w:rPr>
      </w:pPr>
      <w:r>
        <w:rPr>
          <w:lang w:val="en-GB"/>
        </w:rPr>
        <w:t>PLEASE USE IN A CONTROLLED SETTING</w:t>
      </w:r>
    </w:p>
    <w:p w14:paraId="7A2BB435" w14:textId="77777777" w:rsidR="004E3E2A" w:rsidRDefault="004E3E2A" w:rsidP="004E3E2A">
      <w:pPr>
        <w:rPr>
          <w:lang w:val="en-GB"/>
        </w:rPr>
      </w:pPr>
    </w:p>
    <w:p w14:paraId="79AD46EB" w14:textId="77777777" w:rsidR="004E3E2A" w:rsidRPr="004E3E2A" w:rsidRDefault="004E3E2A" w:rsidP="004E3E2A">
      <w:pPr>
        <w:pStyle w:val="ListParagraph"/>
        <w:numPr>
          <w:ilvl w:val="0"/>
          <w:numId w:val="17"/>
        </w:numPr>
        <w:rPr>
          <w:lang w:val="en-GB"/>
        </w:rPr>
      </w:pPr>
      <w:r>
        <w:rPr>
          <w:lang w:val="en-GB"/>
        </w:rPr>
        <w:t>DO NOT USE THIS APPERATUS FOR ANYTHING OTHER THAN ITS INTENDED PURPOSE</w:t>
      </w:r>
    </w:p>
    <w:bookmarkEnd w:id="3"/>
    <w:p w14:paraId="07869458" w14:textId="77777777" w:rsidR="00B32FA7" w:rsidRPr="00B32FA7" w:rsidRDefault="00B32FA7" w:rsidP="00B9587A">
      <w:pPr>
        <w:pStyle w:val="Heading1"/>
        <w:numPr>
          <w:ilvl w:val="0"/>
          <w:numId w:val="0"/>
        </w:numPr>
      </w:pPr>
    </w:p>
    <w:p w14:paraId="50F5A7E5" w14:textId="77777777" w:rsidR="000B3B26" w:rsidRPr="007A51A9" w:rsidRDefault="000B3B26" w:rsidP="00E82503">
      <w:pPr>
        <w:rPr>
          <w:lang w:val="en-GB"/>
        </w:rPr>
      </w:pPr>
    </w:p>
    <w:p w14:paraId="7B36D14F" w14:textId="77777777" w:rsidR="000B3B26" w:rsidRPr="007A51A9" w:rsidRDefault="000B3B26" w:rsidP="00E82503">
      <w:pPr>
        <w:rPr>
          <w:lang w:val="en-GB"/>
        </w:rPr>
      </w:pPr>
    </w:p>
    <w:p w14:paraId="0108AABB" w14:textId="77777777" w:rsidR="00111701" w:rsidRPr="007A51A9" w:rsidRDefault="00474BD2">
      <w:pPr>
        <w:pStyle w:val="fin"/>
        <w:rPr>
          <w:lang w:val="en-GB"/>
        </w:rPr>
      </w:pPr>
      <w:r>
        <w:rPr>
          <w:lang w:val="en-GB"/>
        </w:rPr>
        <w:t>End of</w:t>
      </w:r>
      <w:r w:rsidR="00847805" w:rsidRPr="007A51A9">
        <w:rPr>
          <w:lang w:val="en-GB"/>
        </w:rPr>
        <w:t xml:space="preserve"> document</w:t>
      </w:r>
    </w:p>
    <w:sectPr w:rsidR="00111701" w:rsidRPr="007A51A9" w:rsidSect="00DD6D39">
      <w:headerReference w:type="default" r:id="rId34"/>
      <w:footerReference w:type="default" r:id="rId35"/>
      <w:headerReference w:type="first" r:id="rId36"/>
      <w:footerReference w:type="first" r:id="rId37"/>
      <w:pgSz w:w="11907" w:h="16840" w:code="9"/>
      <w:pgMar w:top="1440" w:right="1080" w:bottom="1440" w:left="1080" w:header="432" w:footer="216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E62DC7" w14:textId="77777777" w:rsidR="007B6F73" w:rsidRDefault="007B6F73">
      <w:r>
        <w:separator/>
      </w:r>
    </w:p>
  </w:endnote>
  <w:endnote w:type="continuationSeparator" w:id="0">
    <w:p w14:paraId="6B57CEAE" w14:textId="77777777" w:rsidR="007B6F73" w:rsidRDefault="007B6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inePrinter">
    <w:altName w:val="Calibri"/>
    <w:panose1 w:val="020B06040202020202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76FF5" w14:textId="77777777" w:rsidR="009E32C0" w:rsidRDefault="009E32C0" w:rsidP="00B161C1">
    <w:pPr>
      <w:pBdr>
        <w:bottom w:val="single" w:sz="18" w:space="0" w:color="auto"/>
      </w:pBdr>
      <w:ind w:left="-567" w:right="-232"/>
      <w:rPr>
        <w:sz w:val="8"/>
        <w:szCs w:val="8"/>
      </w:rPr>
    </w:pPr>
  </w:p>
  <w:p w14:paraId="407EF29B" w14:textId="77777777" w:rsidR="009E32C0" w:rsidRDefault="009E32C0" w:rsidP="00B161C1">
    <w:pPr>
      <w:rPr>
        <w:sz w:val="8"/>
        <w:szCs w:val="8"/>
      </w:rPr>
    </w:pPr>
  </w:p>
  <w:tbl>
    <w:tblPr>
      <w:tblStyle w:val="TableGrid"/>
      <w:tblW w:w="9288" w:type="dxa"/>
      <w:tblLook w:val="01E0" w:firstRow="1" w:lastRow="1" w:firstColumn="1" w:lastColumn="1" w:noHBand="0" w:noVBand="0"/>
    </w:tblPr>
    <w:tblGrid>
      <w:gridCol w:w="9288"/>
    </w:tblGrid>
    <w:tr w:rsidR="009E32C0" w14:paraId="3BBB3224" w14:textId="77777777" w:rsidTr="00B161C1">
      <w:trPr>
        <w:trHeight w:val="332"/>
      </w:trPr>
      <w:tc>
        <w:tcPr>
          <w:tcW w:w="9288" w:type="dxa"/>
          <w:vAlign w:val="center"/>
        </w:tcPr>
        <w:p w14:paraId="612DF920" w14:textId="77777777" w:rsidR="009E32C0" w:rsidRDefault="00DD6D39" w:rsidP="00B161C1">
          <w:pPr>
            <w:pStyle w:val="Footer"/>
            <w:rPr>
              <w:rFonts w:cs="Arial"/>
              <w:b/>
              <w:szCs w:val="16"/>
            </w:rPr>
          </w:pPr>
          <w:r>
            <w:rPr>
              <w:rFonts w:cs="Arial"/>
              <w:b/>
              <w:szCs w:val="16"/>
            </w:rPr>
            <w:t>ON-POINT BY REN ATHLTEICS</w:t>
          </w:r>
        </w:p>
      </w:tc>
    </w:tr>
  </w:tbl>
  <w:p w14:paraId="177F700A" w14:textId="77777777" w:rsidR="009E32C0" w:rsidRPr="00D90D3D" w:rsidRDefault="009E32C0" w:rsidP="008D53FA">
    <w:pPr>
      <w:pStyle w:val="Footer"/>
      <w:rPr>
        <w:sz w:val="8"/>
        <w:szCs w:val="8"/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57962" w14:textId="77777777" w:rsidR="009E32C0" w:rsidRDefault="009E32C0" w:rsidP="00C51325">
    <w:pPr>
      <w:pBdr>
        <w:bottom w:val="single" w:sz="18" w:space="0" w:color="auto"/>
      </w:pBdr>
      <w:ind w:right="-232"/>
      <w:rPr>
        <w:sz w:val="8"/>
        <w:szCs w:val="8"/>
      </w:rPr>
    </w:pPr>
  </w:p>
  <w:p w14:paraId="2EDE4F16" w14:textId="77777777" w:rsidR="009E32C0" w:rsidRDefault="009E32C0" w:rsidP="00B161C1">
    <w:pPr>
      <w:rPr>
        <w:sz w:val="8"/>
        <w:szCs w:val="8"/>
      </w:rPr>
    </w:pPr>
  </w:p>
  <w:tbl>
    <w:tblPr>
      <w:tblStyle w:val="TableGrid"/>
      <w:tblW w:w="9288" w:type="dxa"/>
      <w:tblLook w:val="01E0" w:firstRow="1" w:lastRow="1" w:firstColumn="1" w:lastColumn="1" w:noHBand="0" w:noVBand="0"/>
    </w:tblPr>
    <w:tblGrid>
      <w:gridCol w:w="9288"/>
    </w:tblGrid>
    <w:tr w:rsidR="009E32C0" w14:paraId="3358D5B3" w14:textId="77777777" w:rsidTr="00C51325">
      <w:trPr>
        <w:trHeight w:val="332"/>
      </w:trPr>
      <w:tc>
        <w:tcPr>
          <w:tcW w:w="9288" w:type="dxa"/>
          <w:vAlign w:val="center"/>
        </w:tcPr>
        <w:p w14:paraId="218CD875" w14:textId="77777777" w:rsidR="009E32C0" w:rsidRDefault="00DD6D39" w:rsidP="00B161C1">
          <w:pPr>
            <w:pStyle w:val="Footer"/>
            <w:rPr>
              <w:rFonts w:cs="Arial"/>
              <w:b/>
              <w:szCs w:val="16"/>
            </w:rPr>
          </w:pPr>
          <w:r>
            <w:rPr>
              <w:rFonts w:cs="Arial"/>
              <w:b/>
              <w:szCs w:val="16"/>
            </w:rPr>
            <w:t xml:space="preserve">ON-POINT BY REN ATHLETICS </w:t>
          </w:r>
        </w:p>
      </w:tc>
    </w:tr>
  </w:tbl>
  <w:p w14:paraId="720AFBA8" w14:textId="77777777" w:rsidR="009E32C0" w:rsidRDefault="009E32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4DBD8F" w14:textId="77777777" w:rsidR="007B6F73" w:rsidRDefault="007B6F73">
      <w:pPr>
        <w:pStyle w:val="Footer"/>
      </w:pPr>
    </w:p>
  </w:footnote>
  <w:footnote w:type="continuationSeparator" w:id="0">
    <w:p w14:paraId="044AA993" w14:textId="77777777" w:rsidR="007B6F73" w:rsidRDefault="007B6F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C2C583" w14:textId="77777777" w:rsidR="009E32C0" w:rsidRDefault="009E32C0" w:rsidP="00B161C1">
    <w:pPr>
      <w:pStyle w:val="Header"/>
    </w:pPr>
  </w:p>
  <w:p w14:paraId="132015F3" w14:textId="77777777" w:rsidR="009E32C0" w:rsidRPr="00B161C1" w:rsidRDefault="00DD6D39" w:rsidP="00B161C1">
    <w:pPr>
      <w:jc w:val="center"/>
      <w:rPr>
        <w:sz w:val="16"/>
        <w:szCs w:val="16"/>
        <w:lang w:val="en-GB"/>
      </w:rPr>
    </w:pPr>
    <w:r>
      <w:rPr>
        <w:sz w:val="16"/>
        <w:szCs w:val="16"/>
      </w:rPr>
      <w:t>ON-POINT BY REN ATHLETICS</w:t>
    </w:r>
  </w:p>
  <w:p w14:paraId="50F6B935" w14:textId="77777777" w:rsidR="009E32C0" w:rsidRPr="00B161C1" w:rsidRDefault="00C51325" w:rsidP="00B161C1">
    <w:pPr>
      <w:jc w:val="center"/>
      <w:rPr>
        <w:lang w:val="en-GB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7C6AF88" wp14:editId="4C48EE2A">
              <wp:simplePos x="0" y="0"/>
              <wp:positionH relativeFrom="column">
                <wp:posOffset>259715</wp:posOffset>
              </wp:positionH>
              <wp:positionV relativeFrom="paragraph">
                <wp:posOffset>252730</wp:posOffset>
              </wp:positionV>
              <wp:extent cx="5829300" cy="14605"/>
              <wp:effectExtent l="0" t="0" r="0" b="10795"/>
              <wp:wrapNone/>
              <wp:docPr id="12" name="Lin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829300" cy="1460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E686FC" id="Line 77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45pt,19.9pt" to="479.45pt,21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" strokecolor="gray">
              <o:lock v:ext="edit" shapetype="f"/>
            </v:line>
          </w:pict>
        </mc:Fallback>
      </mc:AlternateContent>
    </w:r>
    <w:r w:rsidR="009E32C0" w:rsidRPr="00B161C1">
      <w:rPr>
        <w:sz w:val="16"/>
        <w:szCs w:val="16"/>
        <w:lang w:val="en-GB"/>
      </w:rPr>
      <w:t xml:space="preserve"> </w:t>
    </w:r>
    <w:r w:rsidR="009E32C0">
      <w:rPr>
        <w:sz w:val="16"/>
        <w:szCs w:val="16"/>
      </w:rPr>
      <w:fldChar w:fldCharType="begin"/>
    </w:r>
    <w:r w:rsidR="009E32C0" w:rsidRPr="00B161C1">
      <w:rPr>
        <w:sz w:val="16"/>
        <w:szCs w:val="16"/>
        <w:lang w:val="en-GB"/>
      </w:rPr>
      <w:instrText xml:space="preserve"> TITLE   \* MERGEFORMAT </w:instrText>
    </w:r>
    <w:r w:rsidR="009E32C0">
      <w:rPr>
        <w:sz w:val="16"/>
        <w:szCs w:val="16"/>
      </w:rPr>
      <w:fldChar w:fldCharType="separate"/>
    </w:r>
    <w:r w:rsidR="00606FD9">
      <w:rPr>
        <w:sz w:val="16"/>
        <w:szCs w:val="16"/>
        <w:lang w:val="en-GB"/>
      </w:rPr>
      <w:t>&lt;User Manual Template &gt;</w:t>
    </w:r>
    <w:r w:rsidR="009E32C0">
      <w:rPr>
        <w:sz w:val="16"/>
        <w:szCs w:val="16"/>
      </w:rPr>
      <w:fldChar w:fldCharType="end"/>
    </w:r>
  </w:p>
  <w:p w14:paraId="242C0D5B" w14:textId="77777777" w:rsidR="009E32C0" w:rsidRPr="00B161C1" w:rsidRDefault="009E32C0" w:rsidP="00B161C1">
    <w:pPr>
      <w:tabs>
        <w:tab w:val="center" w:pos="4535"/>
      </w:tabs>
      <w:rPr>
        <w:b/>
        <w:lang w:val="en-GB"/>
      </w:rPr>
    </w:pPr>
    <w:r w:rsidRPr="00B161C1">
      <w:rPr>
        <w:b/>
        <w:lang w:val="en-GB"/>
      </w:rPr>
      <w:tab/>
    </w:r>
  </w:p>
  <w:p w14:paraId="49093380" w14:textId="77777777" w:rsidR="009E32C0" w:rsidRPr="00B161C1" w:rsidRDefault="009E32C0" w:rsidP="00B161C1">
    <w:pPr>
      <w:pStyle w:val="Header"/>
      <w:rPr>
        <w:szCs w:val="12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9B800" w14:textId="77777777" w:rsidR="00DD6D39" w:rsidRDefault="00DD6D39" w:rsidP="00B161C1">
    <w:pPr>
      <w:pStyle w:val="Header"/>
      <w:jc w:val="center"/>
      <w:rPr>
        <w:szCs w:val="16"/>
        <w:lang w:val="en-GB"/>
      </w:rPr>
    </w:pPr>
  </w:p>
  <w:p w14:paraId="0CA4A375" w14:textId="77777777" w:rsidR="009E32C0" w:rsidRPr="00410B2F" w:rsidRDefault="00DD6D39" w:rsidP="00B161C1">
    <w:pPr>
      <w:pStyle w:val="Header"/>
      <w:jc w:val="center"/>
      <w:rPr>
        <w:szCs w:val="16"/>
        <w:lang w:val="en-GB"/>
      </w:rPr>
    </w:pPr>
    <w:r>
      <w:rPr>
        <w:szCs w:val="16"/>
        <w:lang w:val="en-GB"/>
      </w:rPr>
      <w:t>ON-POINT BY REN ATHLETICS</w:t>
    </w:r>
  </w:p>
  <w:p w14:paraId="231F6F9C" w14:textId="77777777" w:rsidR="009E32C0" w:rsidRPr="00DD6D39" w:rsidRDefault="00B9587A" w:rsidP="00DD6D39">
    <w:pPr>
      <w:pBdr>
        <w:bottom w:val="single" w:sz="4" w:space="1" w:color="auto"/>
      </w:pBdr>
      <w:tabs>
        <w:tab w:val="center" w:pos="4535"/>
      </w:tabs>
      <w:jc w:val="center"/>
      <w:rPr>
        <w:b/>
        <w:sz w:val="16"/>
        <w:szCs w:val="16"/>
      </w:rPr>
    </w:pPr>
    <w:r>
      <w:rPr>
        <w:sz w:val="16"/>
        <w:szCs w:val="16"/>
      </w:rPr>
      <w:t>&lt;Manual</w:t>
    </w:r>
    <w:r w:rsidR="00DD6D39" w:rsidRPr="00DD6D39">
      <w:rPr>
        <w:sz w:val="16"/>
        <w:szCs w:val="16"/>
      </w:rPr>
      <w:t xml:space="preserve"> &amp; </w:t>
    </w:r>
    <w:r>
      <w:rPr>
        <w:sz w:val="16"/>
        <w:szCs w:val="16"/>
      </w:rPr>
      <w:t>Assembly</w:t>
    </w:r>
    <w:r w:rsidR="00DD6D39" w:rsidRPr="00DD6D39">
      <w:rPr>
        <w:sz w:val="16"/>
        <w:szCs w:val="16"/>
      </w:rPr>
      <w:t xml:space="preserve"> </w:t>
    </w:r>
    <w:r>
      <w:rPr>
        <w:sz w:val="16"/>
        <w:szCs w:val="16"/>
      </w:rPr>
      <w:t>Instructions&gt;</w:t>
    </w:r>
  </w:p>
  <w:p w14:paraId="08097EAE" w14:textId="77777777" w:rsidR="009E32C0" w:rsidRPr="00B161C1" w:rsidRDefault="009E32C0" w:rsidP="00B161C1">
    <w:pPr>
      <w:pStyle w:val="Header"/>
      <w:rPr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31C84016"/>
    <w:lvl w:ilvl="0">
      <w:start w:val="1"/>
      <w:numFmt w:val="decimal"/>
      <w:pStyle w:val="Heading1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32A0F19"/>
    <w:multiLevelType w:val="singleLevel"/>
    <w:tmpl w:val="5A0848B0"/>
    <w:lvl w:ilvl="0">
      <w:start w:val="1"/>
      <w:numFmt w:val="bullet"/>
      <w:pStyle w:val="Enum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850D06"/>
    <w:multiLevelType w:val="hybridMultilevel"/>
    <w:tmpl w:val="3718FDDC"/>
    <w:lvl w:ilvl="0" w:tplc="7BCA6EB6">
      <w:start w:val="6"/>
      <w:numFmt w:val="bullet"/>
      <w:pStyle w:val="Puces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1B1E22"/>
    <w:multiLevelType w:val="singleLevel"/>
    <w:tmpl w:val="A44A56C8"/>
    <w:lvl w:ilvl="0">
      <w:start w:val="1"/>
      <w:numFmt w:val="decimal"/>
      <w:pStyle w:val="Listenu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FC80FBD"/>
    <w:multiLevelType w:val="hybridMultilevel"/>
    <w:tmpl w:val="B07E5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60433"/>
    <w:multiLevelType w:val="hybridMultilevel"/>
    <w:tmpl w:val="866C58DC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6" w15:restartNumberingAfterBreak="0">
    <w:nsid w:val="27EC4CAC"/>
    <w:multiLevelType w:val="singleLevel"/>
    <w:tmpl w:val="5AE444E8"/>
    <w:lvl w:ilvl="0">
      <w:start w:val="1"/>
      <w:numFmt w:val="bullet"/>
      <w:pStyle w:val="enum4"/>
      <w:lvlText w:val=""/>
      <w:lvlJc w:val="left"/>
      <w:pPr>
        <w:tabs>
          <w:tab w:val="num" w:pos="2628"/>
        </w:tabs>
        <w:ind w:left="2552" w:hanging="284"/>
      </w:pPr>
      <w:rPr>
        <w:rFonts w:ascii="Symbol" w:hAnsi="Symbol" w:hint="default"/>
      </w:rPr>
    </w:lvl>
  </w:abstractNum>
  <w:abstractNum w:abstractNumId="7" w15:restartNumberingAfterBreak="0">
    <w:nsid w:val="2B5803A0"/>
    <w:multiLevelType w:val="hybridMultilevel"/>
    <w:tmpl w:val="4912A1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9AA8BDA">
      <w:start w:val="1"/>
      <w:numFmt w:val="decimal"/>
      <w:lvlText w:val="(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454AFC"/>
    <w:multiLevelType w:val="hybridMultilevel"/>
    <w:tmpl w:val="C1AED3D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37C301B3"/>
    <w:multiLevelType w:val="singleLevel"/>
    <w:tmpl w:val="C7E2DD66"/>
    <w:lvl w:ilvl="0">
      <w:start w:val="1"/>
      <w:numFmt w:val="bullet"/>
      <w:pStyle w:val="enumce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F597574"/>
    <w:multiLevelType w:val="hybridMultilevel"/>
    <w:tmpl w:val="8B12A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AA033E"/>
    <w:multiLevelType w:val="hybridMultilevel"/>
    <w:tmpl w:val="138EA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6504B3"/>
    <w:multiLevelType w:val="hybridMultilevel"/>
    <w:tmpl w:val="AF3AC6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911454"/>
    <w:multiLevelType w:val="hybridMultilevel"/>
    <w:tmpl w:val="6A4071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4C068C"/>
    <w:multiLevelType w:val="hybridMultilevel"/>
    <w:tmpl w:val="51A20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E41BD6"/>
    <w:multiLevelType w:val="hybridMultilevel"/>
    <w:tmpl w:val="FEEE888E"/>
    <w:lvl w:ilvl="0" w:tplc="95C65A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66D5B12"/>
    <w:multiLevelType w:val="singleLevel"/>
    <w:tmpl w:val="08ACF130"/>
    <w:lvl w:ilvl="0">
      <w:start w:val="1"/>
      <w:numFmt w:val="bullet"/>
      <w:pStyle w:val="Enum2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6BC8310B"/>
    <w:multiLevelType w:val="hybridMultilevel"/>
    <w:tmpl w:val="AF3AC6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5D6746"/>
    <w:multiLevelType w:val="singleLevel"/>
    <w:tmpl w:val="41D4D186"/>
    <w:lvl w:ilvl="0">
      <w:start w:val="1"/>
      <w:numFmt w:val="bullet"/>
      <w:pStyle w:val="enumcel2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74B227AC"/>
    <w:multiLevelType w:val="hybridMultilevel"/>
    <w:tmpl w:val="5360D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604EEA"/>
    <w:multiLevelType w:val="singleLevel"/>
    <w:tmpl w:val="4C76A5C0"/>
    <w:lvl w:ilvl="0">
      <w:start w:val="1"/>
      <w:numFmt w:val="bullet"/>
      <w:pStyle w:val="Enum3"/>
      <w:lvlText w:val=""/>
      <w:lvlJc w:val="left"/>
      <w:pPr>
        <w:tabs>
          <w:tab w:val="num" w:pos="2288"/>
        </w:tabs>
        <w:ind w:left="2211" w:hanging="283"/>
      </w:pPr>
      <w:rPr>
        <w:rFonts w:ascii="Symbol" w:hAnsi="Symbol" w:hint="default"/>
      </w:rPr>
    </w:lvl>
  </w:abstractNum>
  <w:abstractNum w:abstractNumId="21" w15:restartNumberingAfterBreak="0">
    <w:nsid w:val="7C330595"/>
    <w:multiLevelType w:val="singleLevel"/>
    <w:tmpl w:val="F8C2AD1C"/>
    <w:lvl w:ilvl="0">
      <w:start w:val="1"/>
      <w:numFmt w:val="bullet"/>
      <w:pStyle w:val="liste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8"/>
  </w:num>
  <w:num w:numId="4">
    <w:abstractNumId w:val="1"/>
  </w:num>
  <w:num w:numId="5">
    <w:abstractNumId w:val="16"/>
  </w:num>
  <w:num w:numId="6">
    <w:abstractNumId w:val="20"/>
  </w:num>
  <w:num w:numId="7">
    <w:abstractNumId w:val="6"/>
  </w:num>
  <w:num w:numId="8">
    <w:abstractNumId w:val="21"/>
  </w:num>
  <w:num w:numId="9">
    <w:abstractNumId w:val="3"/>
  </w:num>
  <w:num w:numId="10">
    <w:abstractNumId w:val="2"/>
  </w:num>
  <w:num w:numId="11">
    <w:abstractNumId w:val="0"/>
  </w:num>
  <w:num w:numId="12">
    <w:abstractNumId w:val="19"/>
  </w:num>
  <w:num w:numId="13">
    <w:abstractNumId w:val="10"/>
  </w:num>
  <w:num w:numId="14">
    <w:abstractNumId w:val="11"/>
  </w:num>
  <w:num w:numId="15">
    <w:abstractNumId w:val="5"/>
  </w:num>
  <w:num w:numId="16">
    <w:abstractNumId w:val="4"/>
  </w:num>
  <w:num w:numId="17">
    <w:abstractNumId w:val="12"/>
  </w:num>
  <w:num w:numId="18">
    <w:abstractNumId w:val="14"/>
  </w:num>
  <w:num w:numId="19">
    <w:abstractNumId w:val="17"/>
  </w:num>
  <w:num w:numId="20">
    <w:abstractNumId w:val="15"/>
  </w:num>
  <w:num w:numId="21">
    <w:abstractNumId w:val="8"/>
  </w:num>
  <w:num w:numId="22">
    <w:abstractNumId w:val="13"/>
  </w:num>
  <w:num w:numId="23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intFractionalCharacterWidth/>
  <w:embedSystemFonts/>
  <w:hideGrammaticalErrors/>
  <w:activeWritingStyle w:appName="MSWord" w:lang="fr-FR" w:vendorID="9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FD9"/>
    <w:rsid w:val="00016972"/>
    <w:rsid w:val="000326CF"/>
    <w:rsid w:val="00041726"/>
    <w:rsid w:val="000974A3"/>
    <w:rsid w:val="000B3B26"/>
    <w:rsid w:val="000E0A1A"/>
    <w:rsid w:val="000E72F5"/>
    <w:rsid w:val="000F67EF"/>
    <w:rsid w:val="00111701"/>
    <w:rsid w:val="00145131"/>
    <w:rsid w:val="001538AD"/>
    <w:rsid w:val="00161C91"/>
    <w:rsid w:val="001F6181"/>
    <w:rsid w:val="00213FD8"/>
    <w:rsid w:val="0022777B"/>
    <w:rsid w:val="00230060"/>
    <w:rsid w:val="00250345"/>
    <w:rsid w:val="00250F52"/>
    <w:rsid w:val="00276501"/>
    <w:rsid w:val="002918C2"/>
    <w:rsid w:val="002925A1"/>
    <w:rsid w:val="002A3205"/>
    <w:rsid w:val="002D68BB"/>
    <w:rsid w:val="002E4249"/>
    <w:rsid w:val="00325BBD"/>
    <w:rsid w:val="00383BDA"/>
    <w:rsid w:val="00385E12"/>
    <w:rsid w:val="003A1F26"/>
    <w:rsid w:val="00474BD2"/>
    <w:rsid w:val="004A3E9B"/>
    <w:rsid w:val="004B1C7E"/>
    <w:rsid w:val="004B24D6"/>
    <w:rsid w:val="004E3E2A"/>
    <w:rsid w:val="004F6E31"/>
    <w:rsid w:val="00534FB5"/>
    <w:rsid w:val="0056369A"/>
    <w:rsid w:val="00585CF8"/>
    <w:rsid w:val="005F06D2"/>
    <w:rsid w:val="00601066"/>
    <w:rsid w:val="00606FD9"/>
    <w:rsid w:val="006224B9"/>
    <w:rsid w:val="00622A64"/>
    <w:rsid w:val="00626312"/>
    <w:rsid w:val="00641BAF"/>
    <w:rsid w:val="006E557A"/>
    <w:rsid w:val="0074071C"/>
    <w:rsid w:val="00742C79"/>
    <w:rsid w:val="007555BA"/>
    <w:rsid w:val="00761B2F"/>
    <w:rsid w:val="00794ED1"/>
    <w:rsid w:val="00797BC6"/>
    <w:rsid w:val="007A51A9"/>
    <w:rsid w:val="007B0B1B"/>
    <w:rsid w:val="007B6F73"/>
    <w:rsid w:val="007E2F9F"/>
    <w:rsid w:val="00805483"/>
    <w:rsid w:val="00822FB4"/>
    <w:rsid w:val="00847805"/>
    <w:rsid w:val="008942D9"/>
    <w:rsid w:val="008A0A38"/>
    <w:rsid w:val="008B1BF7"/>
    <w:rsid w:val="008B3933"/>
    <w:rsid w:val="008B4224"/>
    <w:rsid w:val="008D53FA"/>
    <w:rsid w:val="008F3D8B"/>
    <w:rsid w:val="00945E99"/>
    <w:rsid w:val="00976983"/>
    <w:rsid w:val="00983274"/>
    <w:rsid w:val="009D68F3"/>
    <w:rsid w:val="009E32C0"/>
    <w:rsid w:val="009F4D26"/>
    <w:rsid w:val="00A002E5"/>
    <w:rsid w:val="00A87EFA"/>
    <w:rsid w:val="00A91252"/>
    <w:rsid w:val="00AD6E6A"/>
    <w:rsid w:val="00AD737D"/>
    <w:rsid w:val="00B07FCD"/>
    <w:rsid w:val="00B161C1"/>
    <w:rsid w:val="00B20A73"/>
    <w:rsid w:val="00B27B3E"/>
    <w:rsid w:val="00B313DD"/>
    <w:rsid w:val="00B32FA7"/>
    <w:rsid w:val="00B42711"/>
    <w:rsid w:val="00B50A88"/>
    <w:rsid w:val="00B80B18"/>
    <w:rsid w:val="00B9587A"/>
    <w:rsid w:val="00BA00BB"/>
    <w:rsid w:val="00BA781D"/>
    <w:rsid w:val="00BB54EE"/>
    <w:rsid w:val="00BD68EE"/>
    <w:rsid w:val="00BD70A2"/>
    <w:rsid w:val="00C253C4"/>
    <w:rsid w:val="00C44878"/>
    <w:rsid w:val="00C51325"/>
    <w:rsid w:val="00C63715"/>
    <w:rsid w:val="00C83537"/>
    <w:rsid w:val="00C83D59"/>
    <w:rsid w:val="00C85059"/>
    <w:rsid w:val="00C85687"/>
    <w:rsid w:val="00CC10FC"/>
    <w:rsid w:val="00CE3320"/>
    <w:rsid w:val="00D17551"/>
    <w:rsid w:val="00D60B38"/>
    <w:rsid w:val="00D62FF7"/>
    <w:rsid w:val="00D773F7"/>
    <w:rsid w:val="00D803F4"/>
    <w:rsid w:val="00D844F9"/>
    <w:rsid w:val="00D90D3D"/>
    <w:rsid w:val="00D92989"/>
    <w:rsid w:val="00DA6937"/>
    <w:rsid w:val="00DD1D6E"/>
    <w:rsid w:val="00DD1DC0"/>
    <w:rsid w:val="00DD6D39"/>
    <w:rsid w:val="00DD6D94"/>
    <w:rsid w:val="00E02D8A"/>
    <w:rsid w:val="00E033F9"/>
    <w:rsid w:val="00E05D2C"/>
    <w:rsid w:val="00E154F8"/>
    <w:rsid w:val="00E3430A"/>
    <w:rsid w:val="00E343F2"/>
    <w:rsid w:val="00E5179A"/>
    <w:rsid w:val="00E647F8"/>
    <w:rsid w:val="00E71F01"/>
    <w:rsid w:val="00E82503"/>
    <w:rsid w:val="00E83060"/>
    <w:rsid w:val="00E86D1D"/>
    <w:rsid w:val="00E8793F"/>
    <w:rsid w:val="00E93C4A"/>
    <w:rsid w:val="00EA555B"/>
    <w:rsid w:val="00ED3490"/>
    <w:rsid w:val="00F06249"/>
    <w:rsid w:val="00F46EC1"/>
    <w:rsid w:val="00F62C45"/>
    <w:rsid w:val="00F80065"/>
    <w:rsid w:val="00F8746F"/>
    <w:rsid w:val="00FE4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87034C4"/>
  <w15:chartTrackingRefBased/>
  <w15:docId w15:val="{0181AB25-2F30-334F-93C2-FA8D8479F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D68BB"/>
    <w:rPr>
      <w:sz w:val="24"/>
      <w:szCs w:val="24"/>
    </w:rPr>
  </w:style>
  <w:style w:type="paragraph" w:styleId="Heading1">
    <w:name w:val="heading 1"/>
    <w:basedOn w:val="Normal"/>
    <w:next w:val="Normal"/>
    <w:autoRedefine/>
    <w:qFormat/>
    <w:rsid w:val="00DD6D39"/>
    <w:pPr>
      <w:keepLines/>
      <w:numPr>
        <w:numId w:val="1"/>
      </w:numPr>
      <w:pBdr>
        <w:bottom w:val="single" w:sz="12" w:space="1" w:color="auto"/>
      </w:pBdr>
      <w:tabs>
        <w:tab w:val="left" w:pos="2977"/>
      </w:tabs>
      <w:spacing w:before="240" w:after="60"/>
      <w:outlineLvl w:val="0"/>
    </w:pPr>
    <w:rPr>
      <w:rFonts w:ascii="Verdana" w:hAnsi="Verdana" w:cs="Arial"/>
      <w:b/>
      <w:bCs/>
      <w:smallCaps/>
      <w:kern w:val="32"/>
      <w:sz w:val="32"/>
      <w:szCs w:val="32"/>
      <w:lang w:val="en-GB" w:eastAsia="fr-FR"/>
    </w:rPr>
  </w:style>
  <w:style w:type="paragraph" w:styleId="Heading2">
    <w:name w:val="heading 2"/>
    <w:basedOn w:val="Heading1"/>
    <w:next w:val="Normal"/>
    <w:autoRedefine/>
    <w:qFormat/>
    <w:rsid w:val="00B161C1"/>
    <w:pPr>
      <w:keepNext/>
      <w:widowControl w:val="0"/>
      <w:numPr>
        <w:numId w:val="0"/>
      </w:numPr>
      <w:pBdr>
        <w:bottom w:val="none" w:sz="0" w:space="0" w:color="auto"/>
      </w:pBdr>
      <w:spacing w:after="200"/>
      <w:outlineLvl w:val="1"/>
    </w:pPr>
    <w:rPr>
      <w:rFonts w:cs="Times"/>
      <w:b w:val="0"/>
      <w:sz w:val="24"/>
    </w:rPr>
  </w:style>
  <w:style w:type="paragraph" w:styleId="Heading3">
    <w:name w:val="heading 3"/>
    <w:basedOn w:val="Heading1"/>
    <w:next w:val="Normal"/>
    <w:autoRedefine/>
    <w:qFormat/>
    <w:rsid w:val="00601066"/>
    <w:pPr>
      <w:numPr>
        <w:ilvl w:val="2"/>
        <w:numId w:val="11"/>
      </w:numPr>
      <w:pBdr>
        <w:bottom w:val="none" w:sz="0" w:space="0" w:color="auto"/>
      </w:pBdr>
      <w:spacing w:after="120"/>
      <w:outlineLvl w:val="2"/>
    </w:pPr>
    <w:rPr>
      <w:rFonts w:cs="Times"/>
      <w:b w:val="0"/>
      <w:bCs w:val="0"/>
      <w:i/>
      <w:caps/>
      <w:sz w:val="22"/>
      <w:szCs w:val="28"/>
      <w:lang w:val="fr-FR"/>
    </w:rPr>
  </w:style>
  <w:style w:type="paragraph" w:styleId="Heading4">
    <w:name w:val="heading 4"/>
    <w:next w:val="Normal"/>
    <w:qFormat/>
    <w:rsid w:val="00B161C1"/>
    <w:pPr>
      <w:numPr>
        <w:ilvl w:val="3"/>
        <w:numId w:val="11"/>
      </w:numPr>
      <w:spacing w:after="120"/>
      <w:outlineLvl w:val="3"/>
    </w:pPr>
    <w:rPr>
      <w:rFonts w:ascii="Verdana" w:hAnsi="Verdana" w:cs="Times"/>
      <w:b/>
      <w:szCs w:val="16"/>
      <w:lang w:val="fr-FR" w:eastAsia="fr-FR"/>
    </w:rPr>
  </w:style>
  <w:style w:type="paragraph" w:styleId="Heading5">
    <w:name w:val="heading 5"/>
    <w:basedOn w:val="Normal"/>
    <w:next w:val="Normal"/>
    <w:qFormat/>
    <w:rsid w:val="000974A3"/>
    <w:pPr>
      <w:spacing w:after="120"/>
      <w:jc w:val="both"/>
      <w:outlineLvl w:val="4"/>
    </w:pPr>
    <w:rPr>
      <w:rFonts w:ascii="Verdana" w:hAnsi="Verdana" w:cs="Times"/>
      <w:b/>
      <w:sz w:val="20"/>
      <w:szCs w:val="20"/>
      <w:lang w:val="fr-FR" w:eastAsia="fr-FR"/>
    </w:rPr>
  </w:style>
  <w:style w:type="paragraph" w:styleId="Heading6">
    <w:name w:val="heading 6"/>
    <w:aliases w:val="Annexe 1,Annexe 11,Annexe 12,Annexe 13,Annexe 14,Annexe 15,Annexe 16,Annexe 17"/>
    <w:basedOn w:val="Normal"/>
    <w:next w:val="Normal"/>
    <w:qFormat/>
    <w:rsid w:val="000974A3"/>
    <w:pPr>
      <w:keepLines/>
      <w:tabs>
        <w:tab w:val="left" w:pos="6379"/>
        <w:tab w:val="left" w:pos="6663"/>
      </w:tabs>
      <w:spacing w:after="120"/>
      <w:jc w:val="both"/>
      <w:outlineLvl w:val="5"/>
    </w:pPr>
    <w:rPr>
      <w:rFonts w:ascii="Verdana" w:hAnsi="Verdana" w:cs="Times"/>
      <w:b/>
      <w:sz w:val="20"/>
      <w:szCs w:val="20"/>
      <w:u w:val="single"/>
      <w:lang w:val="fr-FR" w:eastAsia="fr-FR"/>
    </w:rPr>
  </w:style>
  <w:style w:type="paragraph" w:styleId="Heading7">
    <w:name w:val="heading 7"/>
    <w:aliases w:val="Annexe 2,Annexe 21,Annexe 22,Annexe 23,Annexe 24,Annexe 25,Annexe 26,Annexe 27"/>
    <w:basedOn w:val="Normal"/>
    <w:next w:val="Normal"/>
    <w:qFormat/>
    <w:rsid w:val="000974A3"/>
    <w:pPr>
      <w:keepLines/>
      <w:tabs>
        <w:tab w:val="left" w:pos="6379"/>
        <w:tab w:val="left" w:pos="6663"/>
      </w:tabs>
      <w:jc w:val="both"/>
      <w:outlineLvl w:val="6"/>
    </w:pPr>
    <w:rPr>
      <w:rFonts w:ascii="LinePrinter" w:hAnsi="LinePrinter"/>
      <w:i/>
      <w:sz w:val="20"/>
      <w:szCs w:val="20"/>
      <w:lang w:val="fr-FR" w:eastAsia="fr-FR"/>
    </w:rPr>
  </w:style>
  <w:style w:type="paragraph" w:styleId="Heading8">
    <w:name w:val="heading 8"/>
    <w:aliases w:val="Annexe 3,Annexe 31,Annexe 32,Annexe 33,Annexe 34,Annexe 35,Annexe 36,Annexe 37"/>
    <w:basedOn w:val="Normal"/>
    <w:next w:val="Normal"/>
    <w:qFormat/>
    <w:rsid w:val="000974A3"/>
    <w:pPr>
      <w:keepLines/>
      <w:tabs>
        <w:tab w:val="left" w:pos="6379"/>
        <w:tab w:val="left" w:pos="6663"/>
      </w:tabs>
      <w:jc w:val="both"/>
      <w:outlineLvl w:val="7"/>
    </w:pPr>
    <w:rPr>
      <w:rFonts w:ascii="LinePrinter" w:hAnsi="LinePrinter"/>
      <w:i/>
      <w:sz w:val="20"/>
      <w:szCs w:val="20"/>
      <w:lang w:val="fr-FR" w:eastAsia="fr-FR"/>
    </w:rPr>
  </w:style>
  <w:style w:type="paragraph" w:styleId="Heading9">
    <w:name w:val="heading 9"/>
    <w:aliases w:val="Annexe 4,Annexe 41,Annexe 42,Annexe 43,Annexe 44,Annexe 45,Annexe 46,Annexe 47,Titre 10"/>
    <w:basedOn w:val="Normal"/>
    <w:next w:val="Normal"/>
    <w:qFormat/>
    <w:rsid w:val="000974A3"/>
    <w:pPr>
      <w:keepLines/>
      <w:tabs>
        <w:tab w:val="left" w:pos="6379"/>
        <w:tab w:val="left" w:pos="6663"/>
      </w:tabs>
      <w:jc w:val="both"/>
      <w:outlineLvl w:val="8"/>
    </w:pPr>
    <w:rPr>
      <w:rFonts w:ascii="LinePrinter" w:hAnsi="LinePrinter"/>
      <w:i/>
      <w:sz w:val="20"/>
      <w:szCs w:val="20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basedOn w:val="Normal"/>
    <w:rsid w:val="000974A3"/>
    <w:pPr>
      <w:tabs>
        <w:tab w:val="left" w:pos="1701"/>
      </w:tabs>
      <w:ind w:left="1134" w:right="119"/>
      <w:jc w:val="both"/>
    </w:pPr>
    <w:rPr>
      <w:rFonts w:ascii="Verdana" w:hAnsi="Verdana"/>
      <w:sz w:val="20"/>
      <w:szCs w:val="20"/>
      <w:lang w:val="fr-FR" w:eastAsia="fr-FR"/>
    </w:rPr>
  </w:style>
  <w:style w:type="paragraph" w:customStyle="1" w:styleId="Titnum">
    <w:name w:val="Tit_num"/>
    <w:basedOn w:val="Title"/>
    <w:next w:val="Title"/>
    <w:rsid w:val="000974A3"/>
    <w:pPr>
      <w:spacing w:before="120" w:after="120"/>
    </w:pPr>
  </w:style>
  <w:style w:type="paragraph" w:styleId="Title">
    <w:name w:val="Title"/>
    <w:basedOn w:val="Normal"/>
    <w:next w:val="Normal"/>
    <w:autoRedefine/>
    <w:qFormat/>
    <w:rsid w:val="00B161C1"/>
    <w:pPr>
      <w:spacing w:before="240" w:after="60"/>
      <w:outlineLvl w:val="0"/>
    </w:pPr>
    <w:rPr>
      <w:rFonts w:ascii="Verdana" w:hAnsi="Verdana" w:cs="Arial"/>
      <w:b/>
      <w:bCs/>
      <w:kern w:val="28"/>
      <w:szCs w:val="32"/>
      <w:lang w:val="fr-FR" w:eastAsia="fr-FR"/>
    </w:rPr>
  </w:style>
  <w:style w:type="paragraph" w:styleId="TOC8">
    <w:name w:val="toc 8"/>
    <w:basedOn w:val="Normal"/>
    <w:next w:val="Normal"/>
    <w:autoRedefine/>
    <w:semiHidden/>
    <w:rsid w:val="000974A3"/>
    <w:rPr>
      <w:rFonts w:ascii="Verdana" w:hAnsi="Verdana"/>
      <w:sz w:val="22"/>
      <w:szCs w:val="20"/>
      <w:lang w:val="fr-FR" w:eastAsia="fr-FR"/>
    </w:rPr>
  </w:style>
  <w:style w:type="paragraph" w:styleId="TOC7">
    <w:name w:val="toc 7"/>
    <w:basedOn w:val="Normal"/>
    <w:next w:val="Normal"/>
    <w:autoRedefine/>
    <w:semiHidden/>
    <w:rsid w:val="000974A3"/>
    <w:rPr>
      <w:rFonts w:ascii="Verdana" w:hAnsi="Verdana"/>
      <w:sz w:val="22"/>
      <w:szCs w:val="20"/>
      <w:lang w:val="fr-FR" w:eastAsia="fr-FR"/>
    </w:rPr>
  </w:style>
  <w:style w:type="paragraph" w:styleId="TOC6">
    <w:name w:val="toc 6"/>
    <w:basedOn w:val="Normal"/>
    <w:next w:val="Normal"/>
    <w:autoRedefine/>
    <w:semiHidden/>
    <w:rsid w:val="000974A3"/>
    <w:rPr>
      <w:rFonts w:ascii="Verdana" w:hAnsi="Verdana"/>
      <w:sz w:val="22"/>
      <w:szCs w:val="20"/>
      <w:lang w:val="fr-FR" w:eastAsia="fr-FR"/>
    </w:rPr>
  </w:style>
  <w:style w:type="paragraph" w:styleId="TOC5">
    <w:name w:val="toc 5"/>
    <w:basedOn w:val="Normal"/>
    <w:next w:val="Normal"/>
    <w:autoRedefine/>
    <w:semiHidden/>
    <w:rsid w:val="000974A3"/>
    <w:rPr>
      <w:rFonts w:ascii="Verdana" w:hAnsi="Verdana"/>
      <w:sz w:val="22"/>
      <w:szCs w:val="20"/>
      <w:lang w:val="fr-FR" w:eastAsia="fr-FR"/>
    </w:rPr>
  </w:style>
  <w:style w:type="paragraph" w:styleId="TOC4">
    <w:name w:val="toc 4"/>
    <w:basedOn w:val="Normal"/>
    <w:next w:val="Normal"/>
    <w:autoRedefine/>
    <w:semiHidden/>
    <w:rsid w:val="000974A3"/>
    <w:rPr>
      <w:rFonts w:ascii="Verdana" w:hAnsi="Verdana"/>
      <w:sz w:val="22"/>
      <w:szCs w:val="20"/>
      <w:lang w:val="fr-FR" w:eastAsia="fr-FR"/>
    </w:rPr>
  </w:style>
  <w:style w:type="paragraph" w:styleId="TOC3">
    <w:name w:val="toc 3"/>
    <w:basedOn w:val="Normal"/>
    <w:next w:val="Normal"/>
    <w:autoRedefine/>
    <w:semiHidden/>
    <w:rsid w:val="000974A3"/>
    <w:pPr>
      <w:spacing w:after="120"/>
      <w:ind w:left="567"/>
    </w:pPr>
    <w:rPr>
      <w:rFonts w:ascii="Verdana" w:hAnsi="Verdana" w:cs="Times"/>
      <w:sz w:val="18"/>
      <w:szCs w:val="20"/>
      <w:lang w:val="fr-FR" w:eastAsia="fr-FR"/>
    </w:rPr>
  </w:style>
  <w:style w:type="paragraph" w:styleId="TOC2">
    <w:name w:val="toc 2"/>
    <w:basedOn w:val="Normal"/>
    <w:next w:val="Normal"/>
    <w:semiHidden/>
    <w:rsid w:val="000974A3"/>
    <w:pPr>
      <w:spacing w:after="120"/>
      <w:ind w:left="284"/>
    </w:pPr>
    <w:rPr>
      <w:rFonts w:ascii="Verdana" w:hAnsi="Verdana" w:cs="Times"/>
      <w:sz w:val="20"/>
      <w:szCs w:val="20"/>
      <w:lang w:val="fr-FR" w:eastAsia="fr-FR"/>
    </w:rPr>
  </w:style>
  <w:style w:type="paragraph" w:styleId="TOC1">
    <w:name w:val="toc 1"/>
    <w:basedOn w:val="Normal"/>
    <w:next w:val="Normal"/>
    <w:semiHidden/>
    <w:rsid w:val="000974A3"/>
    <w:pPr>
      <w:spacing w:after="120"/>
    </w:pPr>
    <w:rPr>
      <w:rFonts w:ascii="Verdana" w:hAnsi="Verdana" w:cs="Times"/>
      <w:b/>
      <w:smallCaps/>
      <w:sz w:val="20"/>
      <w:szCs w:val="20"/>
      <w:lang w:val="fr-FR" w:eastAsia="fr-FR"/>
    </w:rPr>
  </w:style>
  <w:style w:type="paragraph" w:customStyle="1" w:styleId="Standardhis">
    <w:name w:val="Standard_his"/>
    <w:basedOn w:val="Standardcel"/>
    <w:next w:val="Standard"/>
    <w:rsid w:val="000974A3"/>
    <w:pPr>
      <w:spacing w:after="120"/>
    </w:pPr>
  </w:style>
  <w:style w:type="paragraph" w:customStyle="1" w:styleId="Standardcel">
    <w:name w:val="Standard_cel"/>
    <w:basedOn w:val="Normal"/>
    <w:rsid w:val="000974A3"/>
    <w:pPr>
      <w:tabs>
        <w:tab w:val="left" w:pos="284"/>
      </w:tabs>
      <w:jc w:val="both"/>
    </w:pPr>
    <w:rPr>
      <w:rFonts w:ascii="Verdana" w:hAnsi="Verdana"/>
      <w:sz w:val="20"/>
      <w:szCs w:val="20"/>
      <w:lang w:val="fr-FR" w:eastAsia="fr-FR"/>
    </w:rPr>
  </w:style>
  <w:style w:type="paragraph" w:styleId="Footer">
    <w:name w:val="footer"/>
    <w:basedOn w:val="Normal"/>
    <w:rsid w:val="000974A3"/>
    <w:pPr>
      <w:tabs>
        <w:tab w:val="center" w:pos="4320"/>
        <w:tab w:val="right" w:pos="8640"/>
      </w:tabs>
      <w:jc w:val="both"/>
    </w:pPr>
    <w:rPr>
      <w:rFonts w:ascii="Verdana" w:hAnsi="Verdana"/>
      <w:sz w:val="16"/>
      <w:szCs w:val="20"/>
      <w:lang w:val="fr-FR" w:eastAsia="fr-FR"/>
    </w:rPr>
  </w:style>
  <w:style w:type="paragraph" w:customStyle="1" w:styleId="objectif">
    <w:name w:val="objectif"/>
    <w:basedOn w:val="Normal"/>
    <w:rsid w:val="000974A3"/>
    <w:pPr>
      <w:pBdr>
        <w:top w:val="single" w:sz="6" w:space="6" w:color="auto"/>
        <w:between w:val="single" w:sz="6" w:space="6" w:color="auto"/>
      </w:pBdr>
      <w:spacing w:before="120" w:after="240"/>
      <w:ind w:left="-11" w:right="-11"/>
      <w:jc w:val="both"/>
    </w:pPr>
    <w:rPr>
      <w:rFonts w:ascii="Verdana" w:hAnsi="Verdana"/>
      <w:b/>
      <w:sz w:val="28"/>
      <w:szCs w:val="20"/>
      <w:lang w:val="fr-FR" w:eastAsia="fr-FR"/>
    </w:rPr>
  </w:style>
  <w:style w:type="paragraph" w:customStyle="1" w:styleId="Standardsign">
    <w:name w:val="Standard_sign"/>
    <w:basedOn w:val="Standardcel"/>
    <w:next w:val="Standard"/>
    <w:rsid w:val="000974A3"/>
    <w:pPr>
      <w:spacing w:after="120"/>
    </w:pPr>
  </w:style>
  <w:style w:type="paragraph" w:styleId="FootnoteText">
    <w:name w:val="footnote text"/>
    <w:basedOn w:val="Normal"/>
    <w:semiHidden/>
    <w:rsid w:val="000974A3"/>
    <w:pPr>
      <w:keepNext/>
    </w:pPr>
    <w:rPr>
      <w:rFonts w:ascii="Arial" w:hAnsi="Arial"/>
      <w:i/>
      <w:sz w:val="18"/>
      <w:szCs w:val="20"/>
      <w:lang w:val="fr-FR" w:eastAsia="fr-FR"/>
    </w:rPr>
  </w:style>
  <w:style w:type="paragraph" w:customStyle="1" w:styleId="Standardtab">
    <w:name w:val="Standard_tab"/>
    <w:basedOn w:val="Normal"/>
    <w:next w:val="Standard"/>
    <w:rsid w:val="000974A3"/>
    <w:pPr>
      <w:jc w:val="center"/>
    </w:pPr>
    <w:rPr>
      <w:rFonts w:ascii="Verdana" w:hAnsi="Verdana"/>
      <w:b/>
      <w:caps/>
      <w:sz w:val="20"/>
      <w:szCs w:val="20"/>
      <w:lang w:val="fr-FR" w:eastAsia="fr-FR"/>
    </w:rPr>
  </w:style>
  <w:style w:type="paragraph" w:customStyle="1" w:styleId="Standardlib">
    <w:name w:val="Standard_lib"/>
    <w:basedOn w:val="Normal"/>
    <w:next w:val="Standard"/>
    <w:rsid w:val="000974A3"/>
    <w:pPr>
      <w:jc w:val="center"/>
    </w:pPr>
    <w:rPr>
      <w:rFonts w:ascii="Verdana" w:hAnsi="Verdana"/>
      <w:i/>
      <w:sz w:val="20"/>
      <w:szCs w:val="20"/>
      <w:lang w:val="fr-FR" w:eastAsia="fr-FR"/>
    </w:rPr>
  </w:style>
  <w:style w:type="paragraph" w:customStyle="1" w:styleId="Enum1">
    <w:name w:val="Enum1"/>
    <w:basedOn w:val="Normal"/>
    <w:rsid w:val="000974A3"/>
    <w:pPr>
      <w:numPr>
        <w:numId w:val="4"/>
      </w:numPr>
      <w:tabs>
        <w:tab w:val="left" w:pos="1474"/>
      </w:tabs>
      <w:ind w:right="119"/>
      <w:jc w:val="both"/>
    </w:pPr>
    <w:rPr>
      <w:rFonts w:ascii="Verdana" w:hAnsi="Verdana"/>
      <w:sz w:val="20"/>
      <w:szCs w:val="20"/>
      <w:lang w:val="fr-FR" w:eastAsia="fr-FR"/>
    </w:rPr>
  </w:style>
  <w:style w:type="paragraph" w:customStyle="1" w:styleId="Enum2">
    <w:name w:val="Enum2"/>
    <w:basedOn w:val="Normal"/>
    <w:rsid w:val="000974A3"/>
    <w:pPr>
      <w:numPr>
        <w:numId w:val="5"/>
      </w:numPr>
      <w:tabs>
        <w:tab w:val="left" w:pos="1814"/>
      </w:tabs>
      <w:ind w:right="119"/>
      <w:jc w:val="both"/>
    </w:pPr>
    <w:rPr>
      <w:rFonts w:ascii="Verdana" w:hAnsi="Verdana"/>
      <w:sz w:val="20"/>
      <w:szCs w:val="20"/>
      <w:lang w:val="fr-FR" w:eastAsia="fr-FR"/>
    </w:rPr>
  </w:style>
  <w:style w:type="paragraph" w:styleId="TOC9">
    <w:name w:val="toc 9"/>
    <w:basedOn w:val="Normal"/>
    <w:next w:val="Normal"/>
    <w:autoRedefine/>
    <w:semiHidden/>
    <w:rsid w:val="000974A3"/>
    <w:rPr>
      <w:rFonts w:ascii="Verdana" w:hAnsi="Verdana"/>
      <w:sz w:val="22"/>
      <w:szCs w:val="20"/>
      <w:lang w:val="fr-FR" w:eastAsia="fr-FR"/>
    </w:rPr>
  </w:style>
  <w:style w:type="paragraph" w:customStyle="1" w:styleId="Enum3">
    <w:name w:val="Enum3"/>
    <w:basedOn w:val="Normal"/>
    <w:rsid w:val="000974A3"/>
    <w:pPr>
      <w:numPr>
        <w:numId w:val="6"/>
      </w:numPr>
      <w:tabs>
        <w:tab w:val="left" w:pos="2155"/>
      </w:tabs>
      <w:ind w:right="119"/>
      <w:jc w:val="both"/>
    </w:pPr>
    <w:rPr>
      <w:rFonts w:ascii="Verdana" w:hAnsi="Verdana"/>
      <w:sz w:val="20"/>
      <w:szCs w:val="20"/>
      <w:lang w:val="fr-FR" w:eastAsia="fr-FR"/>
    </w:rPr>
  </w:style>
  <w:style w:type="paragraph" w:customStyle="1" w:styleId="fin">
    <w:name w:val="fin"/>
    <w:basedOn w:val="Normal"/>
    <w:rsid w:val="000974A3"/>
    <w:pPr>
      <w:suppressAutoHyphens/>
      <w:spacing w:before="240"/>
      <w:jc w:val="center"/>
    </w:pPr>
    <w:rPr>
      <w:rFonts w:ascii="Verdana" w:hAnsi="Verdana"/>
      <w:b/>
      <w:szCs w:val="20"/>
      <w:lang w:val="fr-FR"/>
    </w:rPr>
  </w:style>
  <w:style w:type="paragraph" w:customStyle="1" w:styleId="enum4">
    <w:name w:val="enum4"/>
    <w:basedOn w:val="Normal"/>
    <w:rsid w:val="000974A3"/>
    <w:pPr>
      <w:numPr>
        <w:numId w:val="7"/>
      </w:numPr>
      <w:tabs>
        <w:tab w:val="left" w:pos="2495"/>
      </w:tabs>
      <w:ind w:right="119"/>
      <w:jc w:val="both"/>
    </w:pPr>
    <w:rPr>
      <w:rFonts w:ascii="Verdana" w:hAnsi="Verdana"/>
      <w:sz w:val="20"/>
      <w:szCs w:val="20"/>
      <w:lang w:val="fr-FR" w:eastAsia="fr-FR"/>
    </w:rPr>
  </w:style>
  <w:style w:type="paragraph" w:styleId="Index1">
    <w:name w:val="index 1"/>
    <w:basedOn w:val="Normal"/>
    <w:next w:val="Normal"/>
    <w:autoRedefine/>
    <w:semiHidden/>
    <w:rsid w:val="000974A3"/>
    <w:pPr>
      <w:ind w:left="200" w:hanging="200"/>
      <w:jc w:val="both"/>
    </w:pPr>
    <w:rPr>
      <w:rFonts w:ascii="Verdana" w:hAnsi="Verdana"/>
      <w:sz w:val="20"/>
      <w:szCs w:val="20"/>
      <w:lang w:val="fr-FR" w:eastAsia="fr-FR"/>
    </w:rPr>
  </w:style>
  <w:style w:type="paragraph" w:styleId="Index2">
    <w:name w:val="index 2"/>
    <w:basedOn w:val="Normal"/>
    <w:next w:val="Normal"/>
    <w:autoRedefine/>
    <w:semiHidden/>
    <w:rsid w:val="000974A3"/>
    <w:pPr>
      <w:ind w:left="400" w:hanging="200"/>
      <w:jc w:val="both"/>
    </w:pPr>
    <w:rPr>
      <w:rFonts w:ascii="Verdana" w:hAnsi="Verdana"/>
      <w:sz w:val="20"/>
      <w:szCs w:val="20"/>
      <w:lang w:val="fr-FR" w:eastAsia="fr-FR"/>
    </w:rPr>
  </w:style>
  <w:style w:type="paragraph" w:styleId="Index3">
    <w:name w:val="index 3"/>
    <w:basedOn w:val="Normal"/>
    <w:next w:val="Normal"/>
    <w:autoRedefine/>
    <w:semiHidden/>
    <w:rsid w:val="000974A3"/>
    <w:pPr>
      <w:ind w:left="600" w:hanging="200"/>
      <w:jc w:val="both"/>
    </w:pPr>
    <w:rPr>
      <w:rFonts w:ascii="Verdana" w:hAnsi="Verdana"/>
      <w:sz w:val="20"/>
      <w:szCs w:val="20"/>
      <w:lang w:val="fr-FR" w:eastAsia="fr-FR"/>
    </w:rPr>
  </w:style>
  <w:style w:type="paragraph" w:styleId="Index4">
    <w:name w:val="index 4"/>
    <w:basedOn w:val="Normal"/>
    <w:next w:val="Normal"/>
    <w:autoRedefine/>
    <w:semiHidden/>
    <w:rsid w:val="000974A3"/>
    <w:pPr>
      <w:ind w:left="800" w:hanging="200"/>
      <w:jc w:val="both"/>
    </w:pPr>
    <w:rPr>
      <w:rFonts w:ascii="Verdana" w:hAnsi="Verdana"/>
      <w:sz w:val="20"/>
      <w:szCs w:val="20"/>
      <w:lang w:val="fr-FR" w:eastAsia="fr-FR"/>
    </w:rPr>
  </w:style>
  <w:style w:type="paragraph" w:styleId="Index5">
    <w:name w:val="index 5"/>
    <w:basedOn w:val="Normal"/>
    <w:next w:val="Normal"/>
    <w:autoRedefine/>
    <w:semiHidden/>
    <w:rsid w:val="000974A3"/>
    <w:pPr>
      <w:ind w:left="1000" w:hanging="200"/>
      <w:jc w:val="both"/>
    </w:pPr>
    <w:rPr>
      <w:rFonts w:ascii="Verdana" w:hAnsi="Verdana"/>
      <w:sz w:val="20"/>
      <w:szCs w:val="20"/>
      <w:lang w:val="fr-FR" w:eastAsia="fr-FR"/>
    </w:rPr>
  </w:style>
  <w:style w:type="paragraph" w:styleId="Index6">
    <w:name w:val="index 6"/>
    <w:basedOn w:val="Normal"/>
    <w:next w:val="Normal"/>
    <w:autoRedefine/>
    <w:semiHidden/>
    <w:rsid w:val="000974A3"/>
    <w:pPr>
      <w:ind w:left="1200" w:hanging="200"/>
      <w:jc w:val="both"/>
    </w:pPr>
    <w:rPr>
      <w:rFonts w:ascii="Verdana" w:hAnsi="Verdana"/>
      <w:sz w:val="20"/>
      <w:szCs w:val="20"/>
      <w:lang w:val="fr-FR" w:eastAsia="fr-FR"/>
    </w:rPr>
  </w:style>
  <w:style w:type="paragraph" w:styleId="Index7">
    <w:name w:val="index 7"/>
    <w:basedOn w:val="Normal"/>
    <w:next w:val="Normal"/>
    <w:autoRedefine/>
    <w:semiHidden/>
    <w:rsid w:val="000974A3"/>
    <w:pPr>
      <w:ind w:left="1400" w:hanging="200"/>
      <w:jc w:val="both"/>
    </w:pPr>
    <w:rPr>
      <w:rFonts w:ascii="Verdana" w:hAnsi="Verdana"/>
      <w:sz w:val="20"/>
      <w:szCs w:val="20"/>
      <w:lang w:val="fr-FR" w:eastAsia="fr-FR"/>
    </w:rPr>
  </w:style>
  <w:style w:type="paragraph" w:styleId="Index8">
    <w:name w:val="index 8"/>
    <w:basedOn w:val="Normal"/>
    <w:next w:val="Normal"/>
    <w:autoRedefine/>
    <w:semiHidden/>
    <w:rsid w:val="000974A3"/>
    <w:pPr>
      <w:ind w:left="1600" w:hanging="200"/>
      <w:jc w:val="both"/>
    </w:pPr>
    <w:rPr>
      <w:rFonts w:ascii="Verdana" w:hAnsi="Verdana"/>
      <w:sz w:val="20"/>
      <w:szCs w:val="20"/>
      <w:lang w:val="fr-FR" w:eastAsia="fr-FR"/>
    </w:rPr>
  </w:style>
  <w:style w:type="paragraph" w:styleId="Index9">
    <w:name w:val="index 9"/>
    <w:basedOn w:val="Normal"/>
    <w:next w:val="Normal"/>
    <w:autoRedefine/>
    <w:semiHidden/>
    <w:rsid w:val="000974A3"/>
    <w:pPr>
      <w:ind w:left="1800" w:hanging="200"/>
      <w:jc w:val="both"/>
    </w:pPr>
    <w:rPr>
      <w:rFonts w:ascii="Verdana" w:hAnsi="Verdana"/>
      <w:sz w:val="20"/>
      <w:szCs w:val="20"/>
      <w:lang w:val="fr-FR" w:eastAsia="fr-FR"/>
    </w:rPr>
  </w:style>
  <w:style w:type="paragraph" w:styleId="IndexHeading">
    <w:name w:val="index heading"/>
    <w:basedOn w:val="Normal"/>
    <w:next w:val="Index1"/>
    <w:semiHidden/>
    <w:rsid w:val="000974A3"/>
    <w:pPr>
      <w:jc w:val="both"/>
    </w:pPr>
    <w:rPr>
      <w:rFonts w:ascii="Verdana" w:hAnsi="Verdana"/>
      <w:sz w:val="20"/>
      <w:szCs w:val="20"/>
      <w:lang w:val="fr-FR" w:eastAsia="fr-FR"/>
    </w:rPr>
  </w:style>
  <w:style w:type="character" w:styleId="PageNumber">
    <w:name w:val="page number"/>
    <w:basedOn w:val="DefaultParagraphFont"/>
    <w:rsid w:val="000974A3"/>
    <w:rPr>
      <w:rFonts w:ascii="Verdana" w:hAnsi="Verdana"/>
      <w:sz w:val="16"/>
    </w:rPr>
  </w:style>
  <w:style w:type="paragraph" w:customStyle="1" w:styleId="enumcel">
    <w:name w:val="enum_cel"/>
    <w:basedOn w:val="Standardcel"/>
    <w:rsid w:val="000974A3"/>
    <w:pPr>
      <w:numPr>
        <w:numId w:val="2"/>
      </w:numPr>
    </w:pPr>
    <w:rPr>
      <w:noProof/>
    </w:rPr>
  </w:style>
  <w:style w:type="paragraph" w:customStyle="1" w:styleId="liste">
    <w:name w:val="liste"/>
    <w:basedOn w:val="Standard"/>
    <w:rsid w:val="000974A3"/>
    <w:pPr>
      <w:numPr>
        <w:numId w:val="8"/>
      </w:numPr>
      <w:tabs>
        <w:tab w:val="clear" w:pos="1701"/>
        <w:tab w:val="left" w:pos="1474"/>
      </w:tabs>
    </w:pPr>
  </w:style>
  <w:style w:type="paragraph" w:customStyle="1" w:styleId="enumcel2">
    <w:name w:val="enum_cel2"/>
    <w:basedOn w:val="enumcel"/>
    <w:rsid w:val="000974A3"/>
    <w:pPr>
      <w:numPr>
        <w:numId w:val="3"/>
      </w:numPr>
      <w:tabs>
        <w:tab w:val="clear" w:pos="284"/>
      </w:tabs>
    </w:pPr>
  </w:style>
  <w:style w:type="paragraph" w:customStyle="1" w:styleId="Listenum">
    <w:name w:val="Liste_num"/>
    <w:basedOn w:val="Standard"/>
    <w:rsid w:val="000974A3"/>
    <w:pPr>
      <w:numPr>
        <w:numId w:val="9"/>
      </w:numPr>
      <w:tabs>
        <w:tab w:val="clear" w:pos="1701"/>
        <w:tab w:val="left" w:pos="1474"/>
      </w:tabs>
    </w:pPr>
  </w:style>
  <w:style w:type="paragraph" w:styleId="Header">
    <w:name w:val="header"/>
    <w:aliases w:val="head"/>
    <w:basedOn w:val="Normal"/>
    <w:rsid w:val="000974A3"/>
    <w:pPr>
      <w:tabs>
        <w:tab w:val="center" w:pos="4536"/>
        <w:tab w:val="right" w:pos="9072"/>
      </w:tabs>
      <w:jc w:val="both"/>
    </w:pPr>
    <w:rPr>
      <w:rFonts w:ascii="Verdana" w:hAnsi="Verdana"/>
      <w:sz w:val="16"/>
      <w:szCs w:val="20"/>
      <w:lang w:val="fr-FR" w:eastAsia="fr-FR"/>
    </w:rPr>
  </w:style>
  <w:style w:type="paragraph" w:styleId="BalloonText">
    <w:name w:val="Balloon Text"/>
    <w:basedOn w:val="Normal"/>
    <w:semiHidden/>
    <w:rsid w:val="000974A3"/>
    <w:pPr>
      <w:jc w:val="both"/>
    </w:pPr>
    <w:rPr>
      <w:rFonts w:ascii="Tahoma" w:hAnsi="Tahoma" w:cs="Tahoma"/>
      <w:sz w:val="16"/>
      <w:szCs w:val="16"/>
      <w:lang w:val="fr-FR" w:eastAsia="fr-FR"/>
    </w:rPr>
  </w:style>
  <w:style w:type="paragraph" w:styleId="BodyText">
    <w:name w:val="Body Text"/>
    <w:basedOn w:val="Normal"/>
    <w:autoRedefine/>
    <w:rsid w:val="000974A3"/>
    <w:pPr>
      <w:jc w:val="both"/>
    </w:pPr>
    <w:rPr>
      <w:rFonts w:ascii="Verdana" w:hAnsi="Verdana"/>
      <w:sz w:val="20"/>
      <w:szCs w:val="20"/>
      <w:lang w:val="fr-FR" w:eastAsia="fr-FR"/>
    </w:rPr>
  </w:style>
  <w:style w:type="character" w:styleId="Hyperlink">
    <w:name w:val="Hyperlink"/>
    <w:basedOn w:val="DefaultParagraphFont"/>
    <w:rsid w:val="000974A3"/>
    <w:rPr>
      <w:color w:val="0000FF"/>
      <w:u w:val="single"/>
    </w:rPr>
  </w:style>
  <w:style w:type="paragraph" w:styleId="DocumentMap">
    <w:name w:val="Document Map"/>
    <w:basedOn w:val="Normal"/>
    <w:semiHidden/>
    <w:rsid w:val="000974A3"/>
    <w:pPr>
      <w:shd w:val="clear" w:color="auto" w:fill="000080"/>
      <w:jc w:val="both"/>
    </w:pPr>
    <w:rPr>
      <w:rFonts w:ascii="Tahoma" w:hAnsi="Tahoma" w:cs="Tahoma"/>
      <w:sz w:val="20"/>
      <w:szCs w:val="20"/>
      <w:lang w:val="fr-FR" w:eastAsia="fr-FR"/>
    </w:rPr>
  </w:style>
  <w:style w:type="character" w:styleId="FootnoteReference">
    <w:name w:val="footnote reference"/>
    <w:basedOn w:val="DefaultParagraphFont"/>
    <w:semiHidden/>
    <w:rsid w:val="000974A3"/>
    <w:rPr>
      <w:vertAlign w:val="superscript"/>
    </w:rPr>
  </w:style>
  <w:style w:type="paragraph" w:customStyle="1" w:styleId="NOMPROJET">
    <w:name w:val="NOM_PROJET"/>
    <w:basedOn w:val="Normal"/>
    <w:rsid w:val="000974A3"/>
    <w:pPr>
      <w:jc w:val="right"/>
    </w:pPr>
    <w:rPr>
      <w:rFonts w:ascii="Verdana" w:hAnsi="Verdana" w:cs="Times"/>
      <w:b/>
      <w:bCs/>
      <w:caps/>
      <w:sz w:val="20"/>
      <w:szCs w:val="20"/>
      <w:lang w:val="fr-FR" w:eastAsia="fr-FR"/>
    </w:rPr>
  </w:style>
  <w:style w:type="paragraph" w:customStyle="1" w:styleId="Deliverable">
    <w:name w:val="Deliverable"/>
    <w:basedOn w:val="Normal"/>
    <w:rsid w:val="000974A3"/>
    <w:pPr>
      <w:pBdr>
        <w:top w:val="single" w:sz="18" w:space="1" w:color="auto"/>
      </w:pBdr>
      <w:ind w:left="2552"/>
      <w:jc w:val="right"/>
    </w:pPr>
    <w:rPr>
      <w:rFonts w:ascii="Verdana" w:hAnsi="Verdana"/>
      <w:b/>
      <w:smallCaps/>
      <w:sz w:val="28"/>
      <w:szCs w:val="20"/>
      <w:lang w:val="fr-FR"/>
    </w:rPr>
  </w:style>
  <w:style w:type="table" w:styleId="TableGrid">
    <w:name w:val="Table Grid"/>
    <w:basedOn w:val="TableNormal"/>
    <w:rsid w:val="000974A3"/>
    <w:rPr>
      <w:rFonts w:ascii="Verdana" w:hAnsi="Verdan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fr">
    <w:name w:val="Normal (fr)"/>
    <w:basedOn w:val="Normal"/>
    <w:rsid w:val="000974A3"/>
    <w:rPr>
      <w:sz w:val="22"/>
      <w:szCs w:val="20"/>
      <w:lang w:val="fr-FR"/>
    </w:rPr>
  </w:style>
  <w:style w:type="paragraph" w:customStyle="1" w:styleId="puce1">
    <w:name w:val="puce 1"/>
    <w:basedOn w:val="Normal"/>
    <w:rsid w:val="000974A3"/>
    <w:pPr>
      <w:spacing w:before="240" w:after="120"/>
      <w:jc w:val="both"/>
    </w:pPr>
    <w:rPr>
      <w:rFonts w:ascii="Verdana" w:hAnsi="Verdana"/>
      <w:sz w:val="20"/>
      <w:szCs w:val="20"/>
      <w:lang w:val="fr-FR" w:eastAsia="fr-FR"/>
    </w:rPr>
  </w:style>
  <w:style w:type="paragraph" w:customStyle="1" w:styleId="puce2">
    <w:name w:val="puce 2"/>
    <w:basedOn w:val="puce1"/>
    <w:rsid w:val="000974A3"/>
    <w:pPr>
      <w:spacing w:before="120"/>
    </w:pPr>
  </w:style>
  <w:style w:type="paragraph" w:customStyle="1" w:styleId="puce3">
    <w:name w:val="puce 3"/>
    <w:basedOn w:val="Normal"/>
    <w:rsid w:val="000974A3"/>
    <w:pPr>
      <w:spacing w:before="60" w:after="60"/>
    </w:pPr>
    <w:rPr>
      <w:rFonts w:ascii="Verdana" w:hAnsi="Verdana"/>
      <w:sz w:val="20"/>
      <w:szCs w:val="20"/>
      <w:lang w:val="fr-FR" w:eastAsia="fr-FR"/>
    </w:rPr>
  </w:style>
  <w:style w:type="paragraph" w:customStyle="1" w:styleId="Rsum">
    <w:name w:val="Résumé"/>
    <w:basedOn w:val="Normal"/>
    <w:rsid w:val="000974A3"/>
    <w:pPr>
      <w:ind w:right="4251"/>
      <w:jc w:val="both"/>
    </w:pPr>
    <w:rPr>
      <w:rFonts w:ascii="Verdana" w:hAnsi="Verdana"/>
      <w:sz w:val="20"/>
      <w:szCs w:val="20"/>
      <w:lang w:val="fr-FR" w:eastAsia="fr-FR"/>
    </w:rPr>
  </w:style>
  <w:style w:type="paragraph" w:customStyle="1" w:styleId="Titreschma">
    <w:name w:val="Titre schéma"/>
    <w:basedOn w:val="Normal"/>
    <w:rsid w:val="000974A3"/>
    <w:pPr>
      <w:jc w:val="center"/>
    </w:pPr>
    <w:rPr>
      <w:rFonts w:ascii="Verdana" w:hAnsi="Verdana"/>
      <w:b/>
      <w:sz w:val="20"/>
      <w:szCs w:val="20"/>
      <w:u w:val="single"/>
      <w:lang w:val="fr-FR" w:eastAsia="fr-FR"/>
    </w:rPr>
  </w:style>
  <w:style w:type="paragraph" w:customStyle="1" w:styleId="schma">
    <w:name w:val="schéma"/>
    <w:basedOn w:val="Titreschma"/>
    <w:rsid w:val="000974A3"/>
    <w:rPr>
      <w:b w:val="0"/>
      <w:u w:val="none"/>
    </w:rPr>
  </w:style>
  <w:style w:type="character" w:customStyle="1" w:styleId="SommaireTitre">
    <w:name w:val="Sommaire_Titre_"/>
    <w:basedOn w:val="DefaultParagraphFont"/>
    <w:rsid w:val="000974A3"/>
    <w:rPr>
      <w:rFonts w:ascii="Verdana" w:hAnsi="Verdana"/>
      <w:sz w:val="28"/>
      <w:szCs w:val="28"/>
    </w:rPr>
  </w:style>
  <w:style w:type="paragraph" w:customStyle="1" w:styleId="StyleTitre3Verdana10ptGauche4cm">
    <w:name w:val="Style Titre 3 + Verdana 10 pt Gauche :  4 cm"/>
    <w:basedOn w:val="Heading3"/>
    <w:rsid w:val="000974A3"/>
    <w:pPr>
      <w:keepNext/>
      <w:keepLines w:val="0"/>
      <w:numPr>
        <w:ilvl w:val="0"/>
        <w:numId w:val="0"/>
      </w:numPr>
      <w:ind w:left="2268"/>
    </w:pPr>
    <w:rPr>
      <w:rFonts w:cs="Times New Roman"/>
      <w:bCs/>
      <w:sz w:val="20"/>
      <w:lang w:eastAsia="en-US"/>
    </w:rPr>
  </w:style>
  <w:style w:type="paragraph" w:customStyle="1" w:styleId="TITREDOCUMENT">
    <w:name w:val="TITRE_DOCUMENT"/>
    <w:basedOn w:val="NOMPROJET"/>
    <w:rsid w:val="000974A3"/>
    <w:pPr>
      <w:pBdr>
        <w:bottom w:val="single" w:sz="12" w:space="1" w:color="auto"/>
      </w:pBdr>
    </w:pPr>
  </w:style>
  <w:style w:type="paragraph" w:customStyle="1" w:styleId="WhatToDo">
    <w:name w:val="WhatToDo"/>
    <w:basedOn w:val="Normal"/>
    <w:rsid w:val="000974A3"/>
    <w:pPr>
      <w:jc w:val="both"/>
    </w:pPr>
    <w:rPr>
      <w:rFonts w:ascii="Arial" w:hAnsi="Arial"/>
      <w:i/>
      <w:color w:val="000080"/>
      <w:sz w:val="18"/>
      <w:szCs w:val="18"/>
      <w:lang w:val="fr-FR" w:eastAsia="fr-FR"/>
    </w:rPr>
  </w:style>
  <w:style w:type="paragraph" w:customStyle="1" w:styleId="Puces">
    <w:name w:val="Puces"/>
    <w:basedOn w:val="Normal"/>
    <w:autoRedefine/>
    <w:rsid w:val="00B161C1"/>
    <w:pPr>
      <w:numPr>
        <w:numId w:val="10"/>
      </w:numPr>
      <w:jc w:val="both"/>
    </w:pPr>
    <w:rPr>
      <w:rFonts w:ascii="Verdana" w:hAnsi="Verdana"/>
      <w:sz w:val="20"/>
      <w:szCs w:val="20"/>
      <w:lang w:val="fr-FR" w:eastAsia="fr-FR"/>
    </w:rPr>
  </w:style>
  <w:style w:type="paragraph" w:customStyle="1" w:styleId="Titre1">
    <w:name w:val="Titre1"/>
    <w:basedOn w:val="Normal"/>
    <w:autoRedefine/>
    <w:rsid w:val="00B161C1"/>
    <w:pPr>
      <w:jc w:val="right"/>
    </w:pPr>
    <w:rPr>
      <w:rFonts w:ascii="Verdana" w:hAnsi="Verdana" w:cs="Times"/>
      <w:b/>
      <w:bCs/>
      <w:caps/>
      <w:sz w:val="20"/>
      <w:szCs w:val="20"/>
      <w:lang w:val="fr-FR" w:eastAsia="fr-FR"/>
    </w:rPr>
  </w:style>
  <w:style w:type="paragraph" w:customStyle="1" w:styleId="Sujet">
    <w:name w:val="Sujet"/>
    <w:basedOn w:val="Titre1"/>
    <w:autoRedefine/>
    <w:rsid w:val="00B161C1"/>
    <w:pPr>
      <w:pBdr>
        <w:bottom w:val="single" w:sz="12" w:space="1" w:color="auto"/>
      </w:pBdr>
    </w:pPr>
  </w:style>
  <w:style w:type="paragraph" w:customStyle="1" w:styleId="Aremplacer">
    <w:name w:val="A remplacer"/>
    <w:basedOn w:val="Normal"/>
    <w:link w:val="AremplacerCar"/>
    <w:autoRedefine/>
    <w:rsid w:val="00B161C1"/>
    <w:pPr>
      <w:ind w:left="360"/>
      <w:jc w:val="both"/>
    </w:pPr>
    <w:rPr>
      <w:rFonts w:ascii="Verdana" w:hAnsi="Verdana"/>
      <w:i/>
      <w:iCs/>
      <w:color w:val="0000FF"/>
      <w:sz w:val="20"/>
      <w:szCs w:val="20"/>
      <w:lang w:val="fr-FR" w:eastAsia="fr-FR"/>
    </w:rPr>
  </w:style>
  <w:style w:type="paragraph" w:customStyle="1" w:styleId="tabcontenu">
    <w:name w:val="tabcontenu"/>
    <w:basedOn w:val="Normal"/>
    <w:rsid w:val="00B161C1"/>
    <w:pPr>
      <w:snapToGrid w:val="0"/>
      <w:spacing w:before="60" w:after="60"/>
      <w:jc w:val="both"/>
    </w:pPr>
    <w:rPr>
      <w:rFonts w:ascii="Arial" w:hAnsi="Arial" w:cs="Arial"/>
      <w:sz w:val="20"/>
      <w:szCs w:val="20"/>
      <w:lang w:val="fr-FR"/>
    </w:rPr>
  </w:style>
  <w:style w:type="character" w:customStyle="1" w:styleId="AremplacerCar">
    <w:name w:val="A remplacer Car"/>
    <w:basedOn w:val="DefaultParagraphFont"/>
    <w:link w:val="Aremplacer"/>
    <w:rsid w:val="00B161C1"/>
    <w:rPr>
      <w:rFonts w:ascii="Verdana" w:hAnsi="Verdana"/>
      <w:i/>
      <w:iCs/>
      <w:color w:val="0000FF"/>
      <w:lang w:val="fr-FR" w:eastAsia="fr-FR" w:bidi="ar-SA"/>
    </w:rPr>
  </w:style>
  <w:style w:type="character" w:customStyle="1" w:styleId="hpsatn">
    <w:name w:val="hps atn"/>
    <w:basedOn w:val="DefaultParagraphFont"/>
    <w:rsid w:val="00DD1DC0"/>
  </w:style>
  <w:style w:type="character" w:customStyle="1" w:styleId="hps">
    <w:name w:val="hps"/>
    <w:basedOn w:val="DefaultParagraphFont"/>
    <w:rsid w:val="00DD1DC0"/>
  </w:style>
  <w:style w:type="character" w:customStyle="1" w:styleId="atn">
    <w:name w:val="atn"/>
    <w:basedOn w:val="DefaultParagraphFont"/>
    <w:rsid w:val="00DD1DC0"/>
  </w:style>
  <w:style w:type="character" w:styleId="Strong">
    <w:name w:val="Strong"/>
    <w:uiPriority w:val="22"/>
    <w:qFormat/>
    <w:rsid w:val="00C51325"/>
    <w:rPr>
      <w:b/>
      <w:bCs/>
    </w:rPr>
  </w:style>
  <w:style w:type="paragraph" w:styleId="ListParagraph">
    <w:name w:val="List Paragraph"/>
    <w:basedOn w:val="Normal"/>
    <w:uiPriority w:val="34"/>
    <w:qFormat/>
    <w:rsid w:val="00DD6D39"/>
    <w:pPr>
      <w:ind w:left="720"/>
      <w:contextualSpacing/>
      <w:jc w:val="both"/>
    </w:pPr>
    <w:rPr>
      <w:rFonts w:ascii="Verdana" w:hAnsi="Verdana"/>
      <w:sz w:val="20"/>
      <w:szCs w:val="20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77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1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9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43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8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82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90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0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76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microsoft.com/office/2007/relationships/hdphoto" Target="media/hdphoto1.wdp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nataliehagglund/Desktop/%22ON%20POINT%22%20BY%20REN%20ATHLETICS%20/On-Point%20Instruction%20Manu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On-Point Instruction Manual.dotx</Template>
  <TotalTime>0</TotalTime>
  <Pages>10</Pages>
  <Words>294</Words>
  <Characters>1680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&lt;User Manual Template &gt;</vt:lpstr>
      <vt:lpstr>&lt;User Manual Template &gt;</vt:lpstr>
    </vt:vector>
  </TitlesOfParts>
  <Company>Council of Europe</Company>
  <LinksUpToDate>false</LinksUpToDate>
  <CharactersWithSpaces>1971</CharactersWithSpaces>
  <SharedDoc>false</SharedDoc>
  <HLinks>
    <vt:vector size="210" baseType="variant">
      <vt:variant>
        <vt:i4>1900607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_Toc303685794</vt:lpwstr>
      </vt:variant>
      <vt:variant>
        <vt:i4>1900607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_Toc303685793</vt:lpwstr>
      </vt:variant>
      <vt:variant>
        <vt:i4>1900607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_Toc303685792</vt:lpwstr>
      </vt:variant>
      <vt:variant>
        <vt:i4>1900607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_Toc303685791</vt:lpwstr>
      </vt:variant>
      <vt:variant>
        <vt:i4>1900607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_Toc303685790</vt:lpwstr>
      </vt:variant>
      <vt:variant>
        <vt:i4>1835071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_Toc303685789</vt:lpwstr>
      </vt:variant>
      <vt:variant>
        <vt:i4>1835071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_Toc303685788</vt:lpwstr>
      </vt:variant>
      <vt:variant>
        <vt:i4>1835071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_Toc303685787</vt:lpwstr>
      </vt:variant>
      <vt:variant>
        <vt:i4>1835071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_Toc303685786</vt:lpwstr>
      </vt:variant>
      <vt:variant>
        <vt:i4>1835071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_Toc303685785</vt:lpwstr>
      </vt:variant>
      <vt:variant>
        <vt:i4>1835071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_Toc303685784</vt:lpwstr>
      </vt:variant>
      <vt:variant>
        <vt:i4>1835071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_Toc303685783</vt:lpwstr>
      </vt:variant>
      <vt:variant>
        <vt:i4>1835071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_Toc303685782</vt:lpwstr>
      </vt:variant>
      <vt:variant>
        <vt:i4>1835071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_Toc303685781</vt:lpwstr>
      </vt:variant>
      <vt:variant>
        <vt:i4>1835071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_Toc303685780</vt:lpwstr>
      </vt:variant>
      <vt:variant>
        <vt:i4>1245247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_Toc303685779</vt:lpwstr>
      </vt:variant>
      <vt:variant>
        <vt:i4>1245247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_Toc303685778</vt:lpwstr>
      </vt:variant>
      <vt:variant>
        <vt:i4>1245247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_Toc303685777</vt:lpwstr>
      </vt:variant>
      <vt:variant>
        <vt:i4>1245247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_Toc303685776</vt:lpwstr>
      </vt:variant>
      <vt:variant>
        <vt:i4>1245247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_Toc303685775</vt:lpwstr>
      </vt:variant>
      <vt:variant>
        <vt:i4>1245247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_Toc303685774</vt:lpwstr>
      </vt:variant>
      <vt:variant>
        <vt:i4>1245247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_Toc303685773</vt:lpwstr>
      </vt:variant>
      <vt:variant>
        <vt:i4>1245247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_Toc303685772</vt:lpwstr>
      </vt:variant>
      <vt:variant>
        <vt:i4>1245247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_Toc303685771</vt:lpwstr>
      </vt:variant>
      <vt:variant>
        <vt:i4>1245247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_Toc303685770</vt:lpwstr>
      </vt:variant>
      <vt:variant>
        <vt:i4>1179711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_Toc303685769</vt:lpwstr>
      </vt:variant>
      <vt:variant>
        <vt:i4>1179711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_Toc303685768</vt:lpwstr>
      </vt:variant>
      <vt:variant>
        <vt:i4>1179711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_Toc303685767</vt:lpwstr>
      </vt:variant>
      <vt:variant>
        <vt:i4>1179711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_Toc303685766</vt:lpwstr>
      </vt:variant>
      <vt:variant>
        <vt:i4>1179711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_Toc303685765</vt:lpwstr>
      </vt:variant>
      <vt:variant>
        <vt:i4>1179711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_Toc303685764</vt:lpwstr>
      </vt:variant>
      <vt:variant>
        <vt:i4>1179711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_Toc303685763</vt:lpwstr>
      </vt:variant>
      <vt:variant>
        <vt:i4>1179711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_Toc303685762</vt:lpwstr>
      </vt:variant>
      <vt:variant>
        <vt:i4>1179711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_Toc303685761</vt:lpwstr>
      </vt:variant>
      <vt:variant>
        <vt:i4>1179711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_Toc303685760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&lt;User Manual Template &gt;</dc:title>
  <dc:subject>&lt;Application / Project XXX&gt;</dc:subject>
  <dc:creator>Natalie Hagglund</dc:creator>
  <cp:keywords>Modèle</cp:keywords>
  <dc:description>&lt;The purpose of this document is to describe the application supplied to the user&gt;_x000d_
</dc:description>
  <cp:lastModifiedBy>Natalie Hagglund</cp:lastModifiedBy>
  <cp:revision>2</cp:revision>
  <cp:lastPrinted>2018-02-13T05:29:00Z</cp:lastPrinted>
  <dcterms:created xsi:type="dcterms:W3CDTF">2019-08-12T16:33:00Z</dcterms:created>
  <dcterms:modified xsi:type="dcterms:W3CDTF">2019-08-12T16:33:00Z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p_no">
    <vt:r8>0</vt:r8>
  </property>
  <property fmtid="{D5CDD505-2E9C-101B-9397-08002B2CF9AE}" pid="3" name="date_ed">
    <vt:lpwstr>jj/mm/aaaa</vt:lpwstr>
  </property>
  <property fmtid="{D5CDD505-2E9C-101B-9397-08002B2CF9AE}" pid="4" name="etat">
    <vt:lpwstr>Validé</vt:lpwstr>
  </property>
  <property fmtid="{D5CDD505-2E9C-101B-9397-08002B2CF9AE}" pid="5" name="prop_sup">
    <vt:r8>0</vt:r8>
  </property>
  <property fmtid="{D5CDD505-2E9C-101B-9397-08002B2CF9AE}" pid="6" name="doc_rpl">
    <vt:lpwstr/>
  </property>
  <property fmtid="{D5CDD505-2E9C-101B-9397-08002B2CF9AE}" pid="7" name="edition">
    <vt:r8>1</vt:r8>
  </property>
  <property fmtid="{D5CDD505-2E9C-101B-9397-08002B2CF9AE}" pid="8" name="modele">
    <vt:lpwstr>modsmg1.dot</vt:lpwstr>
  </property>
  <property fmtid="{D5CDD505-2E9C-101B-9397-08002B2CF9AE}" pid="9" name="etat_doc">
    <vt:lpwstr>DRAFT</vt:lpwstr>
  </property>
  <property fmtid="{D5CDD505-2E9C-101B-9397-08002B2CF9AE}" pid="10" name="Catégorie">
    <vt:lpwstr>Modeles</vt:lpwstr>
  </property>
  <property fmtid="{D5CDD505-2E9C-101B-9397-08002B2CF9AE}" pid="11" name="Order">
    <vt:lpwstr>1400.00000000000</vt:lpwstr>
  </property>
  <property fmtid="{D5CDD505-2E9C-101B-9397-08002B2CF9AE}" pid="12" name="Version0">
    <vt:lpwstr>1C</vt:lpwstr>
  </property>
  <property fmtid="{D5CDD505-2E9C-101B-9397-08002B2CF9AE}" pid="13" name="Direction">
    <vt:lpwstr>DGAL</vt:lpwstr>
  </property>
  <property fmtid="{D5CDD505-2E9C-101B-9397-08002B2CF9AE}" pid="14" name="Domaine applicatif">
    <vt:lpwstr>STMA</vt:lpwstr>
  </property>
  <property fmtid="{D5CDD505-2E9C-101B-9397-08002B2CF9AE}" pid="15" name="Statut">
    <vt:lpwstr>Validé</vt:lpwstr>
  </property>
  <property fmtid="{D5CDD505-2E9C-101B-9397-08002B2CF9AE}" pid="16" name="Identifiant">
    <vt:lpwstr>Modèles communs</vt:lpwstr>
  </property>
  <property fmtid="{D5CDD505-2E9C-101B-9397-08002B2CF9AE}" pid="17" name="Lien">
    <vt:lpwstr>,</vt:lpwstr>
  </property>
  <property fmtid="{D5CDD505-2E9C-101B-9397-08002B2CF9AE}" pid="18" name="Type2">
    <vt:lpwstr>Modèle</vt:lpwstr>
  </property>
  <property fmtid="{D5CDD505-2E9C-101B-9397-08002B2CF9AE}" pid="19" name="Situation">
    <vt:lpwstr>PROD</vt:lpwstr>
  </property>
  <property fmtid="{D5CDD505-2E9C-101B-9397-08002B2CF9AE}" pid="20" name="Groupe">
    <vt:lpwstr>Application centralisée</vt:lpwstr>
  </property>
  <property fmtid="{D5CDD505-2E9C-101B-9397-08002B2CF9AE}" pid="21" name="Date arrêt">
    <vt:lpwstr/>
  </property>
  <property fmtid="{D5CDD505-2E9C-101B-9397-08002B2CF9AE}" pid="22" name="Description0">
    <vt:lpwstr/>
  </property>
</Properties>
</file>